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3A9E" w14:textId="77777777" w:rsidR="00956668" w:rsidRDefault="00956668" w:rsidP="00956668">
      <w:pPr>
        <w:pStyle w:val="SrfDokumentrubrik"/>
        <w:ind w:left="-709"/>
        <w:rPr>
          <w:rStyle w:val="SrfDokumentrubrikChar"/>
          <w:b/>
        </w:rPr>
      </w:pPr>
    </w:p>
    <w:p w14:paraId="4861A740" w14:textId="1A946722" w:rsidR="00956668" w:rsidRPr="003769DB" w:rsidRDefault="00000000" w:rsidP="00956668">
      <w:pPr>
        <w:pStyle w:val="SrfDokumentrubrik"/>
        <w:ind w:left="-709"/>
        <w:rPr>
          <w:rStyle w:val="SrfDokumentrubrikChar"/>
          <w:b/>
        </w:rPr>
      </w:pPr>
      <w:sdt>
        <w:sdtPr>
          <w:rPr>
            <w:b w:val="0"/>
          </w:rPr>
          <w:id w:val="-469061115"/>
          <w:placeholder>
            <w:docPart w:val="00789F95C3B74D5F802D899D14A65EF4"/>
          </w:placeholder>
          <w:text/>
        </w:sdtPr>
        <w:sdtEndPr>
          <w:rPr>
            <w:b/>
          </w:rPr>
        </w:sdtEndPr>
        <w:sdtContent>
          <w:r w:rsidR="00B4153C">
            <w:t>Lättnader i kraven för hållbarhetsrapportering</w:t>
          </w:r>
          <w:r w:rsidR="00574E64">
            <w:t xml:space="preserve"> (SOU 2026:27)</w:t>
          </w:r>
        </w:sdtContent>
      </w:sdt>
    </w:p>
    <w:p w14:paraId="655A12A5" w14:textId="5426929C" w:rsidR="00956668" w:rsidRPr="00264A7F" w:rsidRDefault="00956668" w:rsidP="006A07BF">
      <w:pPr>
        <w:pStyle w:val="SrfBrd"/>
        <w:rPr>
          <w:b/>
          <w:bCs/>
        </w:rPr>
      </w:pPr>
      <w:r w:rsidRPr="00264A7F">
        <w:rPr>
          <w:rStyle w:val="SrfDokumentrubrikChar"/>
          <w:b w:val="0"/>
          <w:bCs/>
          <w:sz w:val="24"/>
          <w:szCs w:val="24"/>
        </w:rPr>
        <w:t xml:space="preserve">(dnr. </w:t>
      </w:r>
      <w:sdt>
        <w:sdtPr>
          <w:rPr>
            <w:rStyle w:val="SrfDokumentrubrikChar"/>
            <w:b w:val="0"/>
            <w:bCs/>
            <w:sz w:val="24"/>
            <w:szCs w:val="24"/>
          </w:rPr>
          <w:id w:val="108561895"/>
          <w:placeholder>
            <w:docPart w:val="00789F95C3B74D5F802D899D14A65EF4"/>
          </w:placeholder>
        </w:sdtPr>
        <w:sdtContent>
          <w:r w:rsidR="006A07BF" w:rsidRPr="006A07BF">
            <w:rPr>
              <w:bCs/>
              <w:sz w:val="24"/>
              <w:szCs w:val="24"/>
            </w:rPr>
            <w:t xml:space="preserve"> Ju2026/00921</w:t>
          </w:r>
        </w:sdtContent>
      </w:sdt>
      <w:r w:rsidRPr="00264A7F">
        <w:rPr>
          <w:b/>
          <w:bCs/>
        </w:rPr>
        <w:t>)</w:t>
      </w:r>
    </w:p>
    <w:p w14:paraId="4B8A4052" w14:textId="77777777" w:rsidR="00956668" w:rsidRPr="00C956A6" w:rsidRDefault="00956668" w:rsidP="00956668">
      <w:pPr>
        <w:pStyle w:val="InnehllsfrteckningSrf"/>
      </w:pPr>
    </w:p>
    <w:p w14:paraId="11D277B6" w14:textId="5E0E6AB4" w:rsidR="00956668" w:rsidRPr="00644BF9" w:rsidRDefault="00956668" w:rsidP="00956668">
      <w:pPr>
        <w:pStyle w:val="SrfRubrik1"/>
      </w:pPr>
      <w:bookmarkStart w:id="0" w:name="_Toc201653972"/>
      <w:bookmarkStart w:id="1" w:name="_Toc211380627"/>
      <w:r w:rsidRPr="00A7543C">
        <w:t xml:space="preserve">Remissvar </w:t>
      </w:r>
      <w:bookmarkEnd w:id="0"/>
      <w:bookmarkEnd w:id="1"/>
    </w:p>
    <w:p w14:paraId="4C7B06D6" w14:textId="0A15F204" w:rsidR="00F670F4" w:rsidRPr="00487037" w:rsidRDefault="00621664" w:rsidP="006E72EE">
      <w:pPr>
        <w:pStyle w:val="InnehllsfrteckningSrf"/>
        <w:rPr>
          <w:b w:val="0"/>
        </w:rPr>
      </w:pPr>
      <w:r w:rsidRPr="006E72EE">
        <w:rPr>
          <w:b w:val="0"/>
        </w:rPr>
        <w:t xml:space="preserve">Srf konsulternas förbund har beretts tillfälle att lämna synpunkter på ovanstående förslag. </w:t>
      </w:r>
      <w:r w:rsidR="006E72EE">
        <w:rPr>
          <w:b w:val="0"/>
        </w:rPr>
        <w:br/>
      </w:r>
      <w:r w:rsidR="00F670F4" w:rsidRPr="00487037">
        <w:rPr>
          <w:b w:val="0"/>
        </w:rPr>
        <w:t>Srf konsulterna tillstyrker förslaget. </w:t>
      </w:r>
    </w:p>
    <w:p w14:paraId="777253A3" w14:textId="77777777" w:rsidR="00CF0C9B" w:rsidRDefault="00CF0C9B" w:rsidP="00956668">
      <w:pPr>
        <w:pStyle w:val="SrfBrd"/>
      </w:pPr>
    </w:p>
    <w:p w14:paraId="20165F6A" w14:textId="77777777" w:rsidR="00CF0C9B" w:rsidRDefault="00CF0C9B" w:rsidP="00956668">
      <w:pPr>
        <w:pStyle w:val="SrfBrd"/>
      </w:pPr>
    </w:p>
    <w:p w14:paraId="0E151CC0" w14:textId="77777777" w:rsidR="00F3668D" w:rsidRDefault="00F3668D" w:rsidP="00956668">
      <w:pPr>
        <w:pStyle w:val="SrfBrd"/>
      </w:pPr>
    </w:p>
    <w:p w14:paraId="005DB0A9" w14:textId="0A698B63" w:rsidR="00956668" w:rsidRDefault="00956668" w:rsidP="00956668">
      <w:pPr>
        <w:pStyle w:val="SrfBrd"/>
      </w:pPr>
      <w:r>
        <w:t>Stockholm som ovan</w:t>
      </w:r>
    </w:p>
    <w:p w14:paraId="254EED35" w14:textId="77777777" w:rsidR="00956668" w:rsidRDefault="00956668" w:rsidP="00956668">
      <w:pPr>
        <w:pStyle w:val="SrfBrd"/>
      </w:pPr>
    </w:p>
    <w:p w14:paraId="5FEECB5E" w14:textId="77777777" w:rsidR="00956668" w:rsidRDefault="00956668" w:rsidP="00956668">
      <w:pPr>
        <w:pStyle w:val="SrfBrd"/>
        <w:rPr>
          <w:rStyle w:val="normaltextrun"/>
          <w:rFonts w:cs="Calibri"/>
          <w:color w:val="000000"/>
          <w:shd w:val="clear" w:color="auto" w:fill="FFFFFF"/>
        </w:rPr>
      </w:pPr>
    </w:p>
    <w:p w14:paraId="66FCB774" w14:textId="5C0131FB" w:rsidR="00956668" w:rsidRDefault="00000000" w:rsidP="00956668">
      <w:pPr>
        <w:pStyle w:val="SrfBrd"/>
        <w:rPr>
          <w:rStyle w:val="normaltextrun"/>
          <w:rFonts w:cs="Calibri"/>
          <w:color w:val="000000"/>
          <w:shd w:val="clear" w:color="auto" w:fill="FFFFFF"/>
        </w:rPr>
      </w:pPr>
      <w:sdt>
        <w:sdtPr>
          <w:rPr>
            <w:rStyle w:val="normaltextrun"/>
            <w:rFonts w:cs="Calibri"/>
            <w:color w:val="000000"/>
            <w:shd w:val="clear" w:color="auto" w:fill="FFFFFF"/>
          </w:rPr>
          <w:id w:val="136225243"/>
          <w:placeholder>
            <w:docPart w:val="06C9BEBC67834185A047C75B2AACAF44"/>
          </w:placeholder>
        </w:sdtPr>
        <w:sdtContent>
          <w:sdt>
            <w:sdtPr>
              <w:rPr>
                <w:rStyle w:val="normaltextrun"/>
                <w:rFonts w:cs="Calibri"/>
                <w:color w:val="000000"/>
                <w:shd w:val="clear" w:color="auto" w:fill="FFFFFF"/>
              </w:rPr>
              <w:id w:val="-769469641"/>
              <w:placeholder>
                <w:docPart w:val="06C9BEBC67834185A047C75B2AACAF44"/>
              </w:placeholder>
            </w:sdtPr>
            <w:sdtContent>
              <w:r w:rsidR="0067444A">
                <w:rPr>
                  <w:rStyle w:val="normaltextrun"/>
                  <w:rFonts w:cs="Calibri"/>
                  <w:color w:val="000000"/>
                  <w:shd w:val="clear" w:color="auto" w:fill="FFFFFF"/>
                </w:rPr>
                <w:t>Lena Lind</w:t>
              </w:r>
            </w:sdtContent>
          </w:sdt>
          <w:r w:rsidR="00956668">
            <w:rPr>
              <w:rStyle w:val="normaltextrun"/>
              <w:rFonts w:cs="Calibri"/>
              <w:color w:val="000000"/>
              <w:shd w:val="clear" w:color="auto" w:fill="FFFFFF"/>
            </w:rPr>
            <w:t xml:space="preserve"> </w:t>
          </w:r>
        </w:sdtContent>
      </w:sdt>
      <w:r w:rsidR="00956668">
        <w:rPr>
          <w:rStyle w:val="normaltextrun"/>
          <w:rFonts w:cs="Calibri"/>
          <w:color w:val="000000"/>
          <w:shd w:val="clear" w:color="auto" w:fill="FFFFFF"/>
        </w:rPr>
        <w:tab/>
      </w:r>
      <w:r w:rsidR="00956668">
        <w:rPr>
          <w:rStyle w:val="normaltextrun"/>
          <w:rFonts w:cs="Calibri"/>
          <w:color w:val="000000"/>
          <w:shd w:val="clear" w:color="auto" w:fill="FFFFFF"/>
        </w:rPr>
        <w:tab/>
      </w:r>
      <w:sdt>
        <w:sdtPr>
          <w:rPr>
            <w:rStyle w:val="normaltextrun"/>
            <w:rFonts w:cs="Calibri"/>
            <w:color w:val="000000"/>
            <w:shd w:val="clear" w:color="auto" w:fill="FFFFFF"/>
          </w:rPr>
          <w:id w:val="-1441369839"/>
          <w:placeholder>
            <w:docPart w:val="06C9BEBC67834185A047C75B2AACAF44"/>
          </w:placeholder>
        </w:sdtPr>
        <w:sdtContent>
          <w:r w:rsidR="0067444A">
            <w:rPr>
              <w:rStyle w:val="normaltextrun"/>
              <w:rFonts w:cs="Calibri"/>
              <w:color w:val="000000"/>
              <w:shd w:val="clear" w:color="auto" w:fill="FFFFFF"/>
            </w:rPr>
            <w:tab/>
            <w:t>Maria Albanese</w:t>
          </w:r>
        </w:sdtContent>
      </w:sdt>
    </w:p>
    <w:p w14:paraId="0816C2F9" w14:textId="41391343" w:rsidR="00956668" w:rsidRDefault="00000000" w:rsidP="00956668">
      <w:pPr>
        <w:pStyle w:val="SrfBrd"/>
        <w:rPr>
          <w:rStyle w:val="normaltextrun"/>
          <w:rFonts w:cs="Calibri"/>
          <w:color w:val="000000"/>
          <w:shd w:val="clear" w:color="auto" w:fill="FFFFFF"/>
        </w:rPr>
      </w:pPr>
      <w:sdt>
        <w:sdtPr>
          <w:rPr>
            <w:rStyle w:val="normaltextrun"/>
            <w:rFonts w:cs="Calibri"/>
            <w:color w:val="000000"/>
            <w:shd w:val="clear" w:color="auto" w:fill="FFFFFF"/>
          </w:rPr>
          <w:id w:val="563991479"/>
          <w:placeholder>
            <w:docPart w:val="06C9BEBC67834185A047C75B2AACAF44"/>
          </w:placeholder>
        </w:sdtPr>
        <w:sdtContent>
          <w:r w:rsidR="0049560B">
            <w:rPr>
              <w:rStyle w:val="normaltextrun"/>
              <w:rFonts w:cs="Calibri"/>
              <w:color w:val="000000"/>
              <w:shd w:val="clear" w:color="auto" w:fill="FFFFFF"/>
            </w:rPr>
            <w:t>Vd och Förbundsdirektör</w:t>
          </w:r>
        </w:sdtContent>
      </w:sdt>
      <w:r w:rsidR="00956668">
        <w:rPr>
          <w:rStyle w:val="normaltextrun"/>
          <w:rFonts w:cs="Calibri"/>
          <w:color w:val="000000"/>
          <w:shd w:val="clear" w:color="auto" w:fill="FFFFFF"/>
        </w:rPr>
        <w:tab/>
      </w:r>
      <w:r w:rsidR="00956668">
        <w:rPr>
          <w:rStyle w:val="normaltextrun"/>
          <w:rFonts w:cs="Calibri"/>
          <w:color w:val="000000"/>
          <w:shd w:val="clear" w:color="auto" w:fill="FFFFFF"/>
        </w:rPr>
        <w:tab/>
      </w:r>
      <w:r w:rsidR="0049560B">
        <w:rPr>
          <w:rStyle w:val="normaltextrun"/>
          <w:rFonts w:cs="Calibri"/>
          <w:color w:val="000000"/>
          <w:shd w:val="clear" w:color="auto" w:fill="FFFFFF"/>
        </w:rPr>
        <w:t>Redovisningsexpert</w:t>
      </w:r>
    </w:p>
    <w:p w14:paraId="6C427829" w14:textId="31F0377F" w:rsidR="00956668" w:rsidRPr="0049560B" w:rsidRDefault="00000000" w:rsidP="00956668">
      <w:pPr>
        <w:pStyle w:val="SrfBrd"/>
      </w:pPr>
      <w:sdt>
        <w:sdtPr>
          <w:id w:val="-441301999"/>
          <w:placeholder>
            <w:docPart w:val="06C9BEBC67834185A047C75B2AACAF44"/>
          </w:placeholder>
        </w:sdtPr>
        <w:sdtEndPr>
          <w:rPr>
            <w:rStyle w:val="Hyperlnk"/>
            <w:color w:val="0000FF"/>
            <w:u w:val="single"/>
          </w:rPr>
        </w:sdtEndPr>
        <w:sdtContent>
          <w:r w:rsidR="0049560B" w:rsidRPr="0049560B">
            <w:rPr>
              <w:rStyle w:val="Hyperlnk"/>
              <w:rFonts w:cs="Calibri"/>
              <w:shd w:val="clear" w:color="auto" w:fill="FFFFFF"/>
            </w:rPr>
            <w:t>lena.lind@srfkonsult.se</w:t>
          </w:r>
        </w:sdtContent>
      </w:sdt>
      <w:r w:rsidR="00956668" w:rsidRPr="0049560B">
        <w:t xml:space="preserve"> </w:t>
      </w:r>
      <w:r w:rsidR="00956668" w:rsidRPr="0049560B">
        <w:tab/>
      </w:r>
      <w:r w:rsidR="00956668" w:rsidRPr="0049560B">
        <w:tab/>
      </w:r>
      <w:sdt>
        <w:sdtPr>
          <w:rPr>
            <w:rStyle w:val="Hyperlnk"/>
            <w:rFonts w:cs="Calibri"/>
            <w:shd w:val="clear" w:color="auto" w:fill="FFFFFF"/>
          </w:rPr>
          <w:id w:val="-1642111666"/>
          <w:placeholder>
            <w:docPart w:val="06C9BEBC67834185A047C75B2AACAF44"/>
          </w:placeholder>
        </w:sdtPr>
        <w:sdtContent>
          <w:r w:rsidR="0049560B" w:rsidRPr="0049560B">
            <w:rPr>
              <w:rStyle w:val="Hyperlnk"/>
              <w:rFonts w:cs="Calibri"/>
              <w:shd w:val="clear" w:color="auto" w:fill="FFFFFF"/>
            </w:rPr>
            <w:t>maria.albanese@srfkonsult.se</w:t>
          </w:r>
          <w:r w:rsidR="00956668" w:rsidRPr="0049560B">
            <w:rPr>
              <w:rStyle w:val="Hyperlnk"/>
              <w:rFonts w:cs="Calibri"/>
              <w:shd w:val="clear" w:color="auto" w:fill="FFFFFF"/>
            </w:rPr>
            <w:t xml:space="preserve"> </w:t>
          </w:r>
        </w:sdtContent>
      </w:sdt>
      <w:r w:rsidR="00956668" w:rsidRPr="0049560B"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00956668" w:rsidRPr="0049560B">
        <w:rPr>
          <w:rFonts w:cs="Calibri"/>
          <w:color w:val="000000"/>
          <w:shd w:val="clear" w:color="auto" w:fill="FFFFFF"/>
        </w:rPr>
        <w:br/>
      </w:r>
    </w:p>
    <w:p w14:paraId="4D08B574" w14:textId="77777777" w:rsidR="00956668" w:rsidRPr="0049560B" w:rsidRDefault="00956668" w:rsidP="00956668">
      <w:pPr>
        <w:pStyle w:val="SrfBrd"/>
      </w:pPr>
    </w:p>
    <w:p w14:paraId="62260705" w14:textId="77777777" w:rsidR="00956668" w:rsidRPr="0049560B" w:rsidRDefault="00956668" w:rsidP="00956668">
      <w:pPr>
        <w:pStyle w:val="SrfBrd"/>
      </w:pPr>
      <w:r w:rsidRPr="0049560B">
        <w:tab/>
      </w:r>
      <w:r w:rsidRPr="0049560B">
        <w:tab/>
      </w:r>
    </w:p>
    <w:p w14:paraId="67E82986" w14:textId="77777777" w:rsidR="00956668" w:rsidRPr="00654994" w:rsidRDefault="00956668" w:rsidP="00956668">
      <w:pPr>
        <w:pStyle w:val="SrfBrd"/>
        <w:rPr>
          <w:rStyle w:val="normaltextrun"/>
        </w:rPr>
      </w:pPr>
      <w:r w:rsidRPr="007E7B58">
        <w:rPr>
          <w:b/>
          <w:bCs/>
        </w:rPr>
        <w:t>Srf konsulterna</w:t>
      </w:r>
      <w:r w:rsidRPr="007E7B58">
        <w:t xml:space="preserve"> är branschorganisationen för verksamma konsulter inom redovisning, lön och affärsrådgivning. Vi erbjuder professionell utveckling genom auktorisation och utbildningar för redovisnings- och lönebranschen</w:t>
      </w:r>
      <w:r w:rsidRPr="00654994">
        <w:rPr>
          <w:rStyle w:val="normaltextrun"/>
        </w:rPr>
        <w:t xml:space="preserve">. </w:t>
      </w:r>
    </w:p>
    <w:p w14:paraId="508DEA4C" w14:textId="77777777" w:rsidR="00956668" w:rsidRDefault="00956668" w:rsidP="00956668">
      <w:pPr>
        <w:pStyle w:val="SrfBrd"/>
        <w:rPr>
          <w:rStyle w:val="normaltextrun"/>
          <w:rFonts w:cs="Calibri"/>
          <w:color w:val="000000"/>
          <w:shd w:val="clear" w:color="auto" w:fill="FFFFFF"/>
        </w:rPr>
      </w:pPr>
    </w:p>
    <w:p w14:paraId="6F623FAC" w14:textId="77777777" w:rsidR="00956668" w:rsidRPr="00C26C3D" w:rsidRDefault="00956668" w:rsidP="00956668">
      <w:pPr>
        <w:pStyle w:val="SrfBrd"/>
      </w:pPr>
      <w:r w:rsidRPr="007E7B58">
        <w:t xml:space="preserve">Srf konsulternas förbund grundades 1936 och har sedan dess drivit en kontinuerlig branschutveckling samt arbetat för att höja kvaliteten och kompetensen hos våra medlemmar. Vi har i dag </w:t>
      </w:r>
      <w:r>
        <w:t xml:space="preserve">över </w:t>
      </w:r>
      <w:r w:rsidR="00837C6C">
        <w:t>8 7</w:t>
      </w:r>
      <w:r>
        <w:t>00</w:t>
      </w:r>
      <w:r w:rsidRPr="007E7B58">
        <w:t xml:space="preserve"> medlemmar, varav drygt 3 </w:t>
      </w:r>
      <w:r w:rsidR="00837C6C">
        <w:t>6</w:t>
      </w:r>
      <w:r w:rsidRPr="007E7B58">
        <w:t>00 är Srf Auktoriserade Redovisningskonsulter och Srf Auktoriserade Lönekonsulter. Våra medlemmar hjälper varje dag omkring 300 000 svenska och utländska företag med stöd och rådgivning.</w:t>
      </w:r>
      <w:r>
        <w:t xml:space="preserve"> </w:t>
      </w:r>
    </w:p>
    <w:p w14:paraId="27319010" w14:textId="77777777" w:rsidR="00581BB9" w:rsidRPr="00C26C3D" w:rsidRDefault="00581BB9" w:rsidP="00956668">
      <w:pPr>
        <w:pStyle w:val="SrfBrd"/>
      </w:pPr>
    </w:p>
    <w:sectPr w:rsidR="00581BB9" w:rsidRPr="00C26C3D" w:rsidSect="009F14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916" w:right="972" w:bottom="1985" w:left="1862" w:header="2835" w:footer="6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E7A0" w14:textId="77777777" w:rsidR="00CE7789" w:rsidRDefault="00CE7789" w:rsidP="00CF274D">
      <w:pPr>
        <w:spacing w:line="240" w:lineRule="auto"/>
      </w:pPr>
      <w:r>
        <w:separator/>
      </w:r>
    </w:p>
  </w:endnote>
  <w:endnote w:type="continuationSeparator" w:id="0">
    <w:p w14:paraId="231136C0" w14:textId="77777777" w:rsidR="00CE7789" w:rsidRDefault="00CE7789" w:rsidP="00CF274D">
      <w:pPr>
        <w:spacing w:line="240" w:lineRule="auto"/>
      </w:pPr>
      <w:r>
        <w:continuationSeparator/>
      </w:r>
    </w:p>
  </w:endnote>
  <w:endnote w:type="continuationNotice" w:id="1">
    <w:p w14:paraId="2C4C51E7" w14:textId="77777777" w:rsidR="00CE7789" w:rsidRDefault="00CE77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E0D8" w14:textId="77777777" w:rsidR="005A4217" w:rsidRPr="005A4217" w:rsidRDefault="0035386F" w:rsidP="005A4217">
    <w:pPr>
      <w:tabs>
        <w:tab w:val="center" w:pos="4536"/>
        <w:tab w:val="right" w:pos="9072"/>
      </w:tabs>
      <w:spacing w:line="240" w:lineRule="auto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FC5820F" wp14:editId="029E9B2B">
          <wp:simplePos x="0" y="0"/>
          <wp:positionH relativeFrom="column">
            <wp:posOffset>-1182370</wp:posOffset>
          </wp:positionH>
          <wp:positionV relativeFrom="paragraph">
            <wp:posOffset>-446405</wp:posOffset>
          </wp:positionV>
          <wp:extent cx="7812698" cy="397933"/>
          <wp:effectExtent l="0" t="0" r="0" b="0"/>
          <wp:wrapNone/>
          <wp:docPr id="1594747775" name="Bildobjekt 7" descr="En bild som visar skärmbild, svart, mörker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74463" name="Bildobjekt 7" descr="En bild som visar skärmbild, svart, mörker&#10;&#10;AI-genererat innehåll kan vara felaktig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6417"/>
                  <a:stretch>
                    <a:fillRect/>
                  </a:stretch>
                </pic:blipFill>
                <pic:spPr bwMode="auto">
                  <a:xfrm>
                    <a:off x="0" y="0"/>
                    <a:ext cx="7815302" cy="3980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906">
      <w:rPr>
        <w:sz w:val="18"/>
        <w:szCs w:val="18"/>
      </w:rPr>
      <w:t>Sida</w:t>
    </w:r>
    <w:r w:rsidR="005A4217" w:rsidRPr="005A4217">
      <w:rPr>
        <w:sz w:val="18"/>
        <w:szCs w:val="18"/>
      </w:rPr>
      <w:t xml:space="preserve"> </w:t>
    </w:r>
    <w:r w:rsidR="00C8661A" w:rsidRPr="005A4217">
      <w:rPr>
        <w:sz w:val="18"/>
        <w:szCs w:val="18"/>
      </w:rPr>
      <w:fldChar w:fldCharType="begin"/>
    </w:r>
    <w:r w:rsidR="005A4217" w:rsidRPr="005A4217">
      <w:rPr>
        <w:sz w:val="18"/>
        <w:szCs w:val="18"/>
      </w:rPr>
      <w:instrText>PAGE  \* Arabic  \* MERGEFORMAT</w:instrText>
    </w:r>
    <w:r w:rsidR="00C8661A" w:rsidRPr="005A4217">
      <w:rPr>
        <w:sz w:val="18"/>
        <w:szCs w:val="18"/>
      </w:rPr>
      <w:fldChar w:fldCharType="separate"/>
    </w:r>
    <w:r w:rsidR="00673AF7">
      <w:rPr>
        <w:noProof/>
        <w:sz w:val="18"/>
        <w:szCs w:val="18"/>
      </w:rPr>
      <w:t>2</w:t>
    </w:r>
    <w:r w:rsidR="00C8661A" w:rsidRPr="005A4217">
      <w:rPr>
        <w:sz w:val="18"/>
        <w:szCs w:val="18"/>
      </w:rPr>
      <w:fldChar w:fldCharType="end"/>
    </w:r>
    <w:r w:rsidR="005A4217" w:rsidRPr="005A4217">
      <w:rPr>
        <w:sz w:val="18"/>
        <w:szCs w:val="18"/>
      </w:rPr>
      <w:t xml:space="preserve"> av </w:t>
    </w:r>
    <w:fldSimple w:instr="NUMPAGES  \* Arabic  \* MERGEFORMAT">
      <w:r w:rsidR="00673AF7" w:rsidRPr="00673AF7">
        <w:rPr>
          <w:noProof/>
          <w:sz w:val="18"/>
          <w:szCs w:val="18"/>
        </w:rPr>
        <w:t>2</w:t>
      </w:r>
    </w:fldSimple>
  </w:p>
  <w:p w14:paraId="330B8DEE" w14:textId="77777777" w:rsidR="00CF274D" w:rsidRDefault="00CF27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FC8B" w14:textId="77777777" w:rsidR="00C927FD" w:rsidRDefault="0035386F" w:rsidP="00F745B4">
    <w:pPr>
      <w:tabs>
        <w:tab w:val="center" w:pos="4536"/>
        <w:tab w:val="right" w:pos="9072"/>
      </w:tabs>
      <w:spacing w:line="240" w:lineRule="au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A0FA79" wp14:editId="34632A31">
          <wp:simplePos x="0" y="0"/>
          <wp:positionH relativeFrom="column">
            <wp:posOffset>-1182607</wp:posOffset>
          </wp:positionH>
          <wp:positionV relativeFrom="paragraph">
            <wp:posOffset>-652895</wp:posOffset>
          </wp:positionV>
          <wp:extent cx="7568140" cy="1126066"/>
          <wp:effectExtent l="0" t="0" r="0" b="0"/>
          <wp:wrapNone/>
          <wp:docPr id="1436747888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747888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140" cy="1126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EECC" w14:textId="77777777" w:rsidR="00CE7789" w:rsidRDefault="00CE7789" w:rsidP="00CF274D">
      <w:pPr>
        <w:spacing w:line="240" w:lineRule="auto"/>
      </w:pPr>
      <w:r>
        <w:separator/>
      </w:r>
    </w:p>
  </w:footnote>
  <w:footnote w:type="continuationSeparator" w:id="0">
    <w:p w14:paraId="65BCCC3C" w14:textId="77777777" w:rsidR="00CE7789" w:rsidRDefault="00CE7789" w:rsidP="00CF274D">
      <w:pPr>
        <w:spacing w:line="240" w:lineRule="auto"/>
      </w:pPr>
      <w:r>
        <w:continuationSeparator/>
      </w:r>
    </w:p>
  </w:footnote>
  <w:footnote w:type="continuationNotice" w:id="1">
    <w:p w14:paraId="28D37A82" w14:textId="77777777" w:rsidR="00CE7789" w:rsidRDefault="00CE77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8374" w14:textId="77777777" w:rsidR="0035386F" w:rsidRDefault="0035386F">
    <w:pPr>
      <w:pStyle w:val="Sidhuvud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383C404" wp14:editId="61F12A8F">
          <wp:simplePos x="0" y="0"/>
          <wp:positionH relativeFrom="column">
            <wp:posOffset>-1182370</wp:posOffset>
          </wp:positionH>
          <wp:positionV relativeFrom="paragraph">
            <wp:posOffset>-1800225</wp:posOffset>
          </wp:positionV>
          <wp:extent cx="7571234" cy="1591733"/>
          <wp:effectExtent l="0" t="0" r="0" b="0"/>
          <wp:wrapNone/>
          <wp:docPr id="336411198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592201" name="Bildobjekt 1221592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845" cy="16078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2C0A" w14:textId="77777777" w:rsidR="00956668" w:rsidRPr="000F106C" w:rsidRDefault="00956668" w:rsidP="00956668">
    <w:pPr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A3C97C5" wp14:editId="67D7B1F0">
              <wp:simplePos x="0" y="0"/>
              <wp:positionH relativeFrom="column">
                <wp:posOffset>3168650</wp:posOffset>
              </wp:positionH>
              <wp:positionV relativeFrom="paragraph">
                <wp:posOffset>-733425</wp:posOffset>
              </wp:positionV>
              <wp:extent cx="2110740" cy="1104900"/>
              <wp:effectExtent l="0" t="0" r="3810" b="0"/>
              <wp:wrapNone/>
              <wp:docPr id="975090380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740" cy="1104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756864529"/>
                            <w:placeholder>
                              <w:docPart w:val="8B2C66D3A1EE4400974DABCE9C36A938"/>
                            </w:placeholder>
                          </w:sdtPr>
                          <w:sdtContent>
                            <w:p w14:paraId="27CCD858" w14:textId="5B2FD734" w:rsidR="00956668" w:rsidRPr="0035386F" w:rsidRDefault="004E40C8" w:rsidP="00956668">
                              <w:pPr>
                                <w:spacing w:line="240" w:lineRule="auto"/>
                              </w:pPr>
                              <w:r w:rsidRPr="00384556">
                                <w:t>2026</w:t>
                              </w:r>
                              <w:r w:rsidR="00956668" w:rsidRPr="00384556">
                                <w:t>-</w:t>
                              </w:r>
                              <w:r w:rsidRPr="00384556">
                                <w:t>0</w:t>
                              </w:r>
                              <w:r w:rsidR="00DD4484" w:rsidRPr="00384556">
                                <w:t>8</w:t>
                              </w:r>
                              <w:r w:rsidR="00956668" w:rsidRPr="00384556">
                                <w:t>-</w:t>
                              </w:r>
                              <w:r w:rsidR="00E8381C" w:rsidRPr="00384556">
                                <w:t>18</w:t>
                              </w:r>
                            </w:p>
                            <w:p w14:paraId="78947BE3" w14:textId="77777777" w:rsidR="00956668" w:rsidRPr="0035386F" w:rsidRDefault="00956668" w:rsidP="00956668">
                              <w:pPr>
                                <w:spacing w:line="240" w:lineRule="auto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sdt>
                              <w:sdtPr>
                                <w:id w:val="-1964028479"/>
                              </w:sdtPr>
                              <w:sdtContent>
                                <w:p w14:paraId="3E135574" w14:textId="0A83303C" w:rsidR="004F43E1" w:rsidRPr="004F43E1" w:rsidRDefault="00B4153C" w:rsidP="00B4153C">
                                  <w:r w:rsidRPr="00B4153C">
                                    <w:t>Justitiedepartementet</w:t>
                                  </w:r>
                                </w:p>
                                <w:p w14:paraId="227DD13D" w14:textId="21B3D1C5" w:rsidR="004F43E1" w:rsidRDefault="004F43E1" w:rsidP="004F43E1">
                                  <w:r w:rsidRPr="004F43E1">
                                    <w:t>Enheten för fastighetsrätt och associationsrätt</w:t>
                                  </w:r>
                                </w:p>
                                <w:p w14:paraId="7D199D3C" w14:textId="3B2E0117" w:rsidR="000D1CB7" w:rsidRDefault="000D1CB7" w:rsidP="004F43E1">
                                  <w:hyperlink r:id="rId1" w:history="1">
                                    <w:r w:rsidRPr="00870310">
                                      <w:rPr>
                                        <w:rStyle w:val="Hyperlnk"/>
                                      </w:rPr>
                                      <w:t>ju.remissvar@regeringskansliet.se</w:t>
                                    </w:r>
                                  </w:hyperlink>
                                  <w:r>
                                    <w:br/>
                                  </w:r>
                                  <w:hyperlink r:id="rId2" w:history="1">
                                    <w:r w:rsidR="006E5E14" w:rsidRPr="00870310">
                                      <w:rPr>
                                        <w:rStyle w:val="Hyperlnk"/>
                                      </w:rPr>
                                      <w:t>ju.L1@regeringskansliet.se</w:t>
                                    </w:r>
                                  </w:hyperlink>
                                </w:p>
                                <w:p w14:paraId="16350634" w14:textId="77777777" w:rsidR="006E5E14" w:rsidRDefault="006E5E14" w:rsidP="004F43E1"/>
                                <w:p w14:paraId="02FA9E1E" w14:textId="6DB49FA8" w:rsidR="00956668" w:rsidRPr="0035386F" w:rsidRDefault="00000000" w:rsidP="0080578B"/>
                              </w:sdtContent>
                            </w:sdt>
                            <w:p w14:paraId="63909C91" w14:textId="77777777" w:rsidR="00956668" w:rsidRPr="0035386F" w:rsidRDefault="00000000" w:rsidP="00956668">
                              <w:pPr>
                                <w:spacing w:line="240" w:lineRule="auto"/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C97C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margin-left:249.5pt;margin-top:-57.75pt;width:166.2pt;height:8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" filled="f" stroked="f" strokeweight=".5pt">
              <v:textbox inset="0,0,0,0">
                <w:txbxContent>
                  <w:sdt>
                    <w:sdtPr>
                      <w:id w:val="1756864529"/>
                      <w:placeholder>
                        <w:docPart w:val="8B2C66D3A1EE4400974DABCE9C36A938"/>
                      </w:placeholder>
                    </w:sdtPr>
                    <w:sdtContent>
                      <w:p w14:paraId="27CCD858" w14:textId="5B2FD734" w:rsidR="00956668" w:rsidRPr="0035386F" w:rsidRDefault="004E40C8" w:rsidP="00956668">
                        <w:pPr>
                          <w:spacing w:line="240" w:lineRule="auto"/>
                        </w:pPr>
                        <w:r w:rsidRPr="00384556">
                          <w:t>2026</w:t>
                        </w:r>
                        <w:r w:rsidR="00956668" w:rsidRPr="00384556">
                          <w:t>-</w:t>
                        </w:r>
                        <w:r w:rsidRPr="00384556">
                          <w:t>0</w:t>
                        </w:r>
                        <w:r w:rsidR="00DD4484" w:rsidRPr="00384556">
                          <w:t>8</w:t>
                        </w:r>
                        <w:r w:rsidR="00956668" w:rsidRPr="00384556">
                          <w:t>-</w:t>
                        </w:r>
                        <w:r w:rsidR="00E8381C" w:rsidRPr="00384556">
                          <w:t>18</w:t>
                        </w:r>
                      </w:p>
                      <w:p w14:paraId="78947BE3" w14:textId="77777777" w:rsidR="00956668" w:rsidRPr="0035386F" w:rsidRDefault="00956668" w:rsidP="00956668">
                        <w:pPr>
                          <w:spacing w:line="240" w:lineRule="auto"/>
                          <w:rPr>
                            <w:sz w:val="10"/>
                            <w:szCs w:val="10"/>
                          </w:rPr>
                        </w:pPr>
                      </w:p>
                      <w:sdt>
                        <w:sdtPr>
                          <w:id w:val="-1964028479"/>
                        </w:sdtPr>
                        <w:sdtContent>
                          <w:p w14:paraId="3E135574" w14:textId="0A83303C" w:rsidR="004F43E1" w:rsidRPr="004F43E1" w:rsidRDefault="00B4153C" w:rsidP="00B4153C">
                            <w:r w:rsidRPr="00B4153C">
                              <w:t>Justitiedepartementet</w:t>
                            </w:r>
                          </w:p>
                          <w:p w14:paraId="227DD13D" w14:textId="21B3D1C5" w:rsidR="004F43E1" w:rsidRDefault="004F43E1" w:rsidP="004F43E1">
                            <w:r w:rsidRPr="004F43E1">
                              <w:t>Enheten för fastighetsrätt och associationsrätt</w:t>
                            </w:r>
                          </w:p>
                          <w:p w14:paraId="7D199D3C" w14:textId="3B2E0117" w:rsidR="000D1CB7" w:rsidRDefault="000D1CB7" w:rsidP="004F43E1">
                            <w:hyperlink r:id="rId3" w:history="1">
                              <w:r w:rsidRPr="00870310">
                                <w:rPr>
                                  <w:rStyle w:val="Hyperlnk"/>
                                </w:rPr>
                                <w:t>ju.remissvar@regeringskansliet.se</w:t>
                              </w:r>
                            </w:hyperlink>
                            <w:r>
                              <w:br/>
                            </w:r>
                            <w:hyperlink r:id="rId4" w:history="1">
                              <w:r w:rsidR="006E5E14" w:rsidRPr="00870310">
                                <w:rPr>
                                  <w:rStyle w:val="Hyperlnk"/>
                                </w:rPr>
                                <w:t>ju.L1@regeringskansliet.se</w:t>
                              </w:r>
                            </w:hyperlink>
                          </w:p>
                          <w:p w14:paraId="16350634" w14:textId="77777777" w:rsidR="006E5E14" w:rsidRDefault="006E5E14" w:rsidP="004F43E1"/>
                          <w:p w14:paraId="02FA9E1E" w14:textId="6DB49FA8" w:rsidR="00956668" w:rsidRPr="0035386F" w:rsidRDefault="00000000" w:rsidP="0080578B"/>
                        </w:sdtContent>
                      </w:sdt>
                      <w:p w14:paraId="63909C91" w14:textId="77777777" w:rsidR="00956668" w:rsidRPr="0035386F" w:rsidRDefault="00000000" w:rsidP="00956668">
                        <w:pPr>
                          <w:spacing w:line="240" w:lineRule="auto"/>
                        </w:pP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0" distB="0" distL="114300" distR="114300" simplePos="0" relativeHeight="251658243" behindDoc="0" locked="0" layoutInCell="1" allowOverlap="1" wp14:anchorId="28652BEF" wp14:editId="73659896">
          <wp:simplePos x="0" y="0"/>
          <wp:positionH relativeFrom="column">
            <wp:posOffset>-1190837</wp:posOffset>
          </wp:positionH>
          <wp:positionV relativeFrom="paragraph">
            <wp:posOffset>-1817158</wp:posOffset>
          </wp:positionV>
          <wp:extent cx="7577455" cy="1882684"/>
          <wp:effectExtent l="0" t="0" r="0" b="0"/>
          <wp:wrapNone/>
          <wp:docPr id="1676463678" name="Bildobjekt 4" descr="En bild som visar skärmbil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463678" name="Bildobjekt 4" descr="En bild som visar skärmbild&#10;&#10;AI-genererat innehåll kan vara felaktig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882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B8891A" w14:textId="77777777" w:rsidR="00CF274D" w:rsidRPr="00956668" w:rsidRDefault="00CF274D" w:rsidP="009566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12D4"/>
    <w:multiLevelType w:val="multilevel"/>
    <w:tmpl w:val="3760EC3A"/>
    <w:styleLink w:val="Aktuelllista23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1" w15:restartNumberingAfterBreak="0">
    <w:nsid w:val="069C3534"/>
    <w:multiLevelType w:val="multilevel"/>
    <w:tmpl w:val="DB0290F6"/>
    <w:styleLink w:val="Aktuelllista3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7C18A7"/>
    <w:multiLevelType w:val="multilevel"/>
    <w:tmpl w:val="041D001D"/>
    <w:styleLink w:val="Aktuelllista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F3513B"/>
    <w:multiLevelType w:val="multilevel"/>
    <w:tmpl w:val="C94C0BD4"/>
    <w:styleLink w:val="Aktuelllista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262B1D"/>
    <w:multiLevelType w:val="multilevel"/>
    <w:tmpl w:val="041D001D"/>
    <w:styleLink w:val="Aktuelllista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81436"/>
    <w:multiLevelType w:val="hybridMultilevel"/>
    <w:tmpl w:val="2CDC61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41EBD"/>
    <w:multiLevelType w:val="multilevel"/>
    <w:tmpl w:val="90C094C8"/>
    <w:styleLink w:val="Aktuelllista25"/>
    <w:lvl w:ilvl="0">
      <w:start w:val="1"/>
      <w:numFmt w:val="decimal"/>
      <w:lvlText w:val="%1."/>
      <w:lvlJc w:val="left"/>
      <w:pPr>
        <w:ind w:left="-3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440"/>
      </w:pPr>
      <w:rPr>
        <w:rFonts w:hint="default"/>
      </w:rPr>
    </w:lvl>
  </w:abstractNum>
  <w:abstractNum w:abstractNumId="7" w15:restartNumberingAfterBreak="0">
    <w:nsid w:val="1F7F741F"/>
    <w:multiLevelType w:val="multilevel"/>
    <w:tmpl w:val="2C08A09C"/>
    <w:styleLink w:val="Aktuelllista17"/>
    <w:lvl w:ilvl="0">
      <w:start w:val="1"/>
      <w:numFmt w:val="decimal"/>
      <w:lvlText w:val="%1."/>
      <w:lvlJc w:val="left"/>
      <w:pPr>
        <w:ind w:left="-1066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066" w:firstLine="357"/>
      </w:pPr>
      <w:rPr>
        <w:rFonts w:hint="default"/>
      </w:rPr>
    </w:lvl>
    <w:lvl w:ilvl="2">
      <w:start w:val="1"/>
      <w:numFmt w:val="decimal"/>
      <w:lvlText w:val=".%3.%2"/>
      <w:lvlJc w:val="left"/>
      <w:pPr>
        <w:ind w:left="-1066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4" w:hanging="1440"/>
      </w:pPr>
      <w:rPr>
        <w:rFonts w:hint="default"/>
      </w:rPr>
    </w:lvl>
  </w:abstractNum>
  <w:abstractNum w:abstractNumId="8" w15:restartNumberingAfterBreak="0">
    <w:nsid w:val="26554E62"/>
    <w:multiLevelType w:val="multilevel"/>
    <w:tmpl w:val="D7AA226E"/>
    <w:styleLink w:val="Aktuelllista1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290FD4"/>
    <w:multiLevelType w:val="multilevel"/>
    <w:tmpl w:val="8DDE0D82"/>
    <w:styleLink w:val="Aktuelllista15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1"/>
      <w:lvlJc w:val="left"/>
      <w:pPr>
        <w:ind w:left="1775" w:hanging="338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215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97B43"/>
    <w:multiLevelType w:val="multilevel"/>
    <w:tmpl w:val="D7AA226E"/>
    <w:styleLink w:val="Aktuelllista1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63151A"/>
    <w:multiLevelType w:val="multilevel"/>
    <w:tmpl w:val="5A58693E"/>
    <w:styleLink w:val="Aktuelllist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294047B"/>
    <w:multiLevelType w:val="multilevel"/>
    <w:tmpl w:val="88742EE4"/>
    <w:styleLink w:val="Aktuell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8" w:hanging="338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67177"/>
    <w:multiLevelType w:val="multilevel"/>
    <w:tmpl w:val="5A58693E"/>
    <w:styleLink w:val="Aktuelllista7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7A194A"/>
    <w:multiLevelType w:val="multilevel"/>
    <w:tmpl w:val="041D001D"/>
    <w:styleLink w:val="Aktuelllista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180C71"/>
    <w:multiLevelType w:val="multilevel"/>
    <w:tmpl w:val="283626C8"/>
    <w:styleLink w:val="Aktuelllista21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16" w15:restartNumberingAfterBreak="0">
    <w:nsid w:val="3D510BC6"/>
    <w:multiLevelType w:val="multilevel"/>
    <w:tmpl w:val="527AA29C"/>
    <w:styleLink w:val="Aktuelllista14"/>
    <w:lvl w:ilvl="0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>
      <w:start w:val="1"/>
      <w:numFmt w:val="decimal"/>
      <w:isLgl/>
      <w:lvlText w:val="%1.%2.1"/>
      <w:lvlJc w:val="left"/>
      <w:pPr>
        <w:ind w:left="695" w:hanging="338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07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</w:abstractNum>
  <w:abstractNum w:abstractNumId="17" w15:restartNumberingAfterBreak="0">
    <w:nsid w:val="3ED8127F"/>
    <w:multiLevelType w:val="multilevel"/>
    <w:tmpl w:val="021E7B96"/>
    <w:styleLink w:val="111111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30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</w:rPr>
    </w:lvl>
  </w:abstractNum>
  <w:abstractNum w:abstractNumId="18" w15:restartNumberingAfterBreak="0">
    <w:nsid w:val="44216467"/>
    <w:multiLevelType w:val="multilevel"/>
    <w:tmpl w:val="5A4A4596"/>
    <w:styleLink w:val="Aktuelllista22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19" w15:restartNumberingAfterBreak="0">
    <w:nsid w:val="49E10489"/>
    <w:multiLevelType w:val="multilevel"/>
    <w:tmpl w:val="041D001D"/>
    <w:styleLink w:val="Aktuelllista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1C37F8"/>
    <w:multiLevelType w:val="multilevel"/>
    <w:tmpl w:val="287C9ACE"/>
    <w:styleLink w:val="Aktuelllist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8" w:hanging="338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B308F"/>
    <w:multiLevelType w:val="multilevel"/>
    <w:tmpl w:val="54162042"/>
    <w:styleLink w:val="Aktuelllista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CA464B"/>
    <w:multiLevelType w:val="multilevel"/>
    <w:tmpl w:val="88742EE4"/>
    <w:styleLink w:val="Aktuelllist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8" w:hanging="338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80C49"/>
    <w:multiLevelType w:val="multilevel"/>
    <w:tmpl w:val="8F16B18C"/>
    <w:styleLink w:val="Aktuelllista2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24" w15:restartNumberingAfterBreak="0">
    <w:nsid w:val="5AAD5D24"/>
    <w:multiLevelType w:val="multilevel"/>
    <w:tmpl w:val="041D001D"/>
    <w:styleLink w:val="Aktuelllista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7376AC"/>
    <w:multiLevelType w:val="multilevel"/>
    <w:tmpl w:val="977AA78E"/>
    <w:styleLink w:val="Aktuelllista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536B16"/>
    <w:multiLevelType w:val="multilevel"/>
    <w:tmpl w:val="1660C546"/>
    <w:styleLink w:val="Aktuelllista30"/>
    <w:lvl w:ilvl="0">
      <w:start w:val="1"/>
      <w:numFmt w:val="decimal"/>
      <w:lvlText w:val="%1."/>
      <w:lvlJc w:val="left"/>
      <w:pPr>
        <w:ind w:left="-4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43" w:hanging="1440"/>
      </w:pPr>
      <w:rPr>
        <w:rFonts w:hint="default"/>
      </w:rPr>
    </w:lvl>
  </w:abstractNum>
  <w:abstractNum w:abstractNumId="27" w15:restartNumberingAfterBreak="0">
    <w:nsid w:val="686C4C40"/>
    <w:multiLevelType w:val="multilevel"/>
    <w:tmpl w:val="5D7CF0F2"/>
    <w:styleLink w:val="Aktuelllista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BDF0964"/>
    <w:multiLevelType w:val="multilevel"/>
    <w:tmpl w:val="88742EE4"/>
    <w:styleLink w:val="Aktuelllist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8" w:hanging="338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968D0"/>
    <w:multiLevelType w:val="multilevel"/>
    <w:tmpl w:val="8F16B18C"/>
    <w:styleLink w:val="Aktuelllista2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30" w15:restartNumberingAfterBreak="0">
    <w:nsid w:val="769A5160"/>
    <w:multiLevelType w:val="multilevel"/>
    <w:tmpl w:val="39B89366"/>
    <w:styleLink w:val="Aktuelllista9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F87771"/>
    <w:multiLevelType w:val="multilevel"/>
    <w:tmpl w:val="19981A80"/>
    <w:styleLink w:val="Aktuelllista27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num w:numId="1" w16cid:durableId="515389309">
    <w:abstractNumId w:val="12"/>
  </w:num>
  <w:num w:numId="2" w16cid:durableId="1610507810">
    <w:abstractNumId w:val="22"/>
  </w:num>
  <w:num w:numId="3" w16cid:durableId="1142191047">
    <w:abstractNumId w:val="1"/>
  </w:num>
  <w:num w:numId="4" w16cid:durableId="1930193275">
    <w:abstractNumId w:val="27"/>
  </w:num>
  <w:num w:numId="5" w16cid:durableId="1779905887">
    <w:abstractNumId w:val="28"/>
  </w:num>
  <w:num w:numId="6" w16cid:durableId="993609216">
    <w:abstractNumId w:val="11"/>
  </w:num>
  <w:num w:numId="7" w16cid:durableId="1040593158">
    <w:abstractNumId w:val="13"/>
  </w:num>
  <w:num w:numId="8" w16cid:durableId="479082031">
    <w:abstractNumId w:val="21"/>
  </w:num>
  <w:num w:numId="9" w16cid:durableId="581067907">
    <w:abstractNumId w:val="30"/>
  </w:num>
  <w:num w:numId="10" w16cid:durableId="46345670">
    <w:abstractNumId w:val="25"/>
  </w:num>
  <w:num w:numId="11" w16cid:durableId="2097171175">
    <w:abstractNumId w:val="10"/>
  </w:num>
  <w:num w:numId="12" w16cid:durableId="574239929">
    <w:abstractNumId w:val="24"/>
  </w:num>
  <w:num w:numId="13" w16cid:durableId="259877065">
    <w:abstractNumId w:val="14"/>
  </w:num>
  <w:num w:numId="14" w16cid:durableId="1853690652">
    <w:abstractNumId w:val="16"/>
  </w:num>
  <w:num w:numId="15" w16cid:durableId="1580287119">
    <w:abstractNumId w:val="9"/>
  </w:num>
  <w:num w:numId="16" w16cid:durableId="1361472179">
    <w:abstractNumId w:val="8"/>
  </w:num>
  <w:num w:numId="17" w16cid:durableId="525413123">
    <w:abstractNumId w:val="7"/>
  </w:num>
  <w:num w:numId="18" w16cid:durableId="1877158563">
    <w:abstractNumId w:val="20"/>
  </w:num>
  <w:num w:numId="19" w16cid:durableId="1299342800">
    <w:abstractNumId w:val="4"/>
  </w:num>
  <w:num w:numId="20" w16cid:durableId="674697520">
    <w:abstractNumId w:val="2"/>
  </w:num>
  <w:num w:numId="21" w16cid:durableId="3360079">
    <w:abstractNumId w:val="15"/>
  </w:num>
  <w:num w:numId="22" w16cid:durableId="325401008">
    <w:abstractNumId w:val="18"/>
  </w:num>
  <w:num w:numId="23" w16cid:durableId="2024699463">
    <w:abstractNumId w:val="0"/>
  </w:num>
  <w:num w:numId="24" w16cid:durableId="808862617">
    <w:abstractNumId w:val="29"/>
  </w:num>
  <w:num w:numId="25" w16cid:durableId="1795827448">
    <w:abstractNumId w:val="6"/>
  </w:num>
  <w:num w:numId="26" w16cid:durableId="1949195490">
    <w:abstractNumId w:val="23"/>
  </w:num>
  <w:num w:numId="27" w16cid:durableId="1873765034">
    <w:abstractNumId w:val="31"/>
  </w:num>
  <w:num w:numId="28" w16cid:durableId="84422633">
    <w:abstractNumId w:val="3"/>
  </w:num>
  <w:num w:numId="29" w16cid:durableId="141780740">
    <w:abstractNumId w:val="19"/>
  </w:num>
  <w:num w:numId="30" w16cid:durableId="127600482">
    <w:abstractNumId w:val="26"/>
  </w:num>
  <w:num w:numId="31" w16cid:durableId="434835631">
    <w:abstractNumId w:val="17"/>
  </w:num>
  <w:num w:numId="32" w16cid:durableId="1712874347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53"/>
    <w:rsid w:val="000000BB"/>
    <w:rsid w:val="0000291B"/>
    <w:rsid w:val="00003487"/>
    <w:rsid w:val="000035EA"/>
    <w:rsid w:val="00010BE1"/>
    <w:rsid w:val="00013E51"/>
    <w:rsid w:val="00014911"/>
    <w:rsid w:val="0001519F"/>
    <w:rsid w:val="00015E10"/>
    <w:rsid w:val="0001602E"/>
    <w:rsid w:val="000168B0"/>
    <w:rsid w:val="00017930"/>
    <w:rsid w:val="00020F43"/>
    <w:rsid w:val="000217E9"/>
    <w:rsid w:val="000218F1"/>
    <w:rsid w:val="0002356C"/>
    <w:rsid w:val="00023C9E"/>
    <w:rsid w:val="00024328"/>
    <w:rsid w:val="00024B63"/>
    <w:rsid w:val="00025B25"/>
    <w:rsid w:val="000265E4"/>
    <w:rsid w:val="000326E4"/>
    <w:rsid w:val="00032A61"/>
    <w:rsid w:val="0003300A"/>
    <w:rsid w:val="0003433D"/>
    <w:rsid w:val="00034B76"/>
    <w:rsid w:val="000359BD"/>
    <w:rsid w:val="0003738B"/>
    <w:rsid w:val="00037E9A"/>
    <w:rsid w:val="00040849"/>
    <w:rsid w:val="0004158D"/>
    <w:rsid w:val="00041CF1"/>
    <w:rsid w:val="0004212A"/>
    <w:rsid w:val="000467E6"/>
    <w:rsid w:val="0004690B"/>
    <w:rsid w:val="00046C01"/>
    <w:rsid w:val="00050F6D"/>
    <w:rsid w:val="00052215"/>
    <w:rsid w:val="00052B70"/>
    <w:rsid w:val="000578CF"/>
    <w:rsid w:val="0006008F"/>
    <w:rsid w:val="00062FC7"/>
    <w:rsid w:val="00063420"/>
    <w:rsid w:val="00064C62"/>
    <w:rsid w:val="0006674D"/>
    <w:rsid w:val="00067304"/>
    <w:rsid w:val="00071997"/>
    <w:rsid w:val="0007605B"/>
    <w:rsid w:val="00076986"/>
    <w:rsid w:val="0008122A"/>
    <w:rsid w:val="0008189F"/>
    <w:rsid w:val="00081FC4"/>
    <w:rsid w:val="00082742"/>
    <w:rsid w:val="00084926"/>
    <w:rsid w:val="00086A90"/>
    <w:rsid w:val="00087BA8"/>
    <w:rsid w:val="00091115"/>
    <w:rsid w:val="00091F6C"/>
    <w:rsid w:val="00094745"/>
    <w:rsid w:val="00095468"/>
    <w:rsid w:val="000A0D63"/>
    <w:rsid w:val="000A3996"/>
    <w:rsid w:val="000A43EC"/>
    <w:rsid w:val="000A5C05"/>
    <w:rsid w:val="000A5D6F"/>
    <w:rsid w:val="000A792D"/>
    <w:rsid w:val="000B199E"/>
    <w:rsid w:val="000B487D"/>
    <w:rsid w:val="000C06BD"/>
    <w:rsid w:val="000C08CA"/>
    <w:rsid w:val="000C312C"/>
    <w:rsid w:val="000C6987"/>
    <w:rsid w:val="000C74C8"/>
    <w:rsid w:val="000C7DBF"/>
    <w:rsid w:val="000D0225"/>
    <w:rsid w:val="000D0278"/>
    <w:rsid w:val="000D1CB7"/>
    <w:rsid w:val="000D2048"/>
    <w:rsid w:val="000D3128"/>
    <w:rsid w:val="000D4210"/>
    <w:rsid w:val="000D73BF"/>
    <w:rsid w:val="000D7814"/>
    <w:rsid w:val="000D7C44"/>
    <w:rsid w:val="000E0ECE"/>
    <w:rsid w:val="000E1127"/>
    <w:rsid w:val="000E11C7"/>
    <w:rsid w:val="000E174F"/>
    <w:rsid w:val="000E5120"/>
    <w:rsid w:val="000E5C7B"/>
    <w:rsid w:val="000E7403"/>
    <w:rsid w:val="000F0EC2"/>
    <w:rsid w:val="000F106C"/>
    <w:rsid w:val="000F1C00"/>
    <w:rsid w:val="000F4846"/>
    <w:rsid w:val="000F4A94"/>
    <w:rsid w:val="000F5017"/>
    <w:rsid w:val="000F5F0E"/>
    <w:rsid w:val="00100810"/>
    <w:rsid w:val="00102792"/>
    <w:rsid w:val="00103807"/>
    <w:rsid w:val="00107A5B"/>
    <w:rsid w:val="00107E21"/>
    <w:rsid w:val="0011023B"/>
    <w:rsid w:val="0011092D"/>
    <w:rsid w:val="0011162D"/>
    <w:rsid w:val="00113153"/>
    <w:rsid w:val="00113452"/>
    <w:rsid w:val="00115140"/>
    <w:rsid w:val="00120FE1"/>
    <w:rsid w:val="001217F1"/>
    <w:rsid w:val="00122CB7"/>
    <w:rsid w:val="00123F8E"/>
    <w:rsid w:val="00124509"/>
    <w:rsid w:val="00125AE1"/>
    <w:rsid w:val="00125FFF"/>
    <w:rsid w:val="00132260"/>
    <w:rsid w:val="00133673"/>
    <w:rsid w:val="0013368E"/>
    <w:rsid w:val="00133BE1"/>
    <w:rsid w:val="0013415A"/>
    <w:rsid w:val="001343EC"/>
    <w:rsid w:val="001364F0"/>
    <w:rsid w:val="001370DB"/>
    <w:rsid w:val="00150F5E"/>
    <w:rsid w:val="00152B6C"/>
    <w:rsid w:val="001532D3"/>
    <w:rsid w:val="00153A12"/>
    <w:rsid w:val="001545CE"/>
    <w:rsid w:val="00161B53"/>
    <w:rsid w:val="0016232C"/>
    <w:rsid w:val="0016249E"/>
    <w:rsid w:val="001640F5"/>
    <w:rsid w:val="00165014"/>
    <w:rsid w:val="001659F9"/>
    <w:rsid w:val="00171B99"/>
    <w:rsid w:val="00176ED9"/>
    <w:rsid w:val="001849B1"/>
    <w:rsid w:val="00187195"/>
    <w:rsid w:val="00197B08"/>
    <w:rsid w:val="001A1FFF"/>
    <w:rsid w:val="001A3A4F"/>
    <w:rsid w:val="001A6DA8"/>
    <w:rsid w:val="001A71CF"/>
    <w:rsid w:val="001A7DFD"/>
    <w:rsid w:val="001B2396"/>
    <w:rsid w:val="001B7970"/>
    <w:rsid w:val="001C19D3"/>
    <w:rsid w:val="001C6341"/>
    <w:rsid w:val="001C73B7"/>
    <w:rsid w:val="001C7473"/>
    <w:rsid w:val="001C7932"/>
    <w:rsid w:val="001C7A4B"/>
    <w:rsid w:val="001C7D34"/>
    <w:rsid w:val="001D01A2"/>
    <w:rsid w:val="001D0A54"/>
    <w:rsid w:val="001D2D9B"/>
    <w:rsid w:val="001D2DB8"/>
    <w:rsid w:val="001E04B9"/>
    <w:rsid w:val="001E5866"/>
    <w:rsid w:val="001E5EC7"/>
    <w:rsid w:val="001E60F9"/>
    <w:rsid w:val="001E641B"/>
    <w:rsid w:val="001E7A62"/>
    <w:rsid w:val="001E7D5F"/>
    <w:rsid w:val="001F038A"/>
    <w:rsid w:val="001F0AB7"/>
    <w:rsid w:val="001F10E5"/>
    <w:rsid w:val="001F122C"/>
    <w:rsid w:val="001F12CE"/>
    <w:rsid w:val="001F33F9"/>
    <w:rsid w:val="001F4C8C"/>
    <w:rsid w:val="001F585F"/>
    <w:rsid w:val="001F7711"/>
    <w:rsid w:val="002004CB"/>
    <w:rsid w:val="00200897"/>
    <w:rsid w:val="0020099E"/>
    <w:rsid w:val="00201842"/>
    <w:rsid w:val="00202854"/>
    <w:rsid w:val="00204A5A"/>
    <w:rsid w:val="00204B21"/>
    <w:rsid w:val="002069B1"/>
    <w:rsid w:val="00206C60"/>
    <w:rsid w:val="002106E0"/>
    <w:rsid w:val="00210B33"/>
    <w:rsid w:val="00211BE9"/>
    <w:rsid w:val="002127A6"/>
    <w:rsid w:val="002136C7"/>
    <w:rsid w:val="002139C6"/>
    <w:rsid w:val="00215419"/>
    <w:rsid w:val="00216A1D"/>
    <w:rsid w:val="00217AE1"/>
    <w:rsid w:val="00220C5E"/>
    <w:rsid w:val="0022345A"/>
    <w:rsid w:val="00223CAF"/>
    <w:rsid w:val="002247D9"/>
    <w:rsid w:val="00224CB8"/>
    <w:rsid w:val="00232A91"/>
    <w:rsid w:val="00232BD1"/>
    <w:rsid w:val="00237F2D"/>
    <w:rsid w:val="002428B5"/>
    <w:rsid w:val="00244831"/>
    <w:rsid w:val="0024573F"/>
    <w:rsid w:val="00245BC2"/>
    <w:rsid w:val="00251009"/>
    <w:rsid w:val="002518C5"/>
    <w:rsid w:val="0025267D"/>
    <w:rsid w:val="00252FE1"/>
    <w:rsid w:val="00255775"/>
    <w:rsid w:val="0025587F"/>
    <w:rsid w:val="00255C47"/>
    <w:rsid w:val="00256003"/>
    <w:rsid w:val="0025639B"/>
    <w:rsid w:val="00261015"/>
    <w:rsid w:val="00261BA5"/>
    <w:rsid w:val="00263174"/>
    <w:rsid w:val="00264A7F"/>
    <w:rsid w:val="00266451"/>
    <w:rsid w:val="00266535"/>
    <w:rsid w:val="002665FD"/>
    <w:rsid w:val="00266AD1"/>
    <w:rsid w:val="00267A9C"/>
    <w:rsid w:val="002753B7"/>
    <w:rsid w:val="002759B2"/>
    <w:rsid w:val="0027635E"/>
    <w:rsid w:val="00277DBA"/>
    <w:rsid w:val="00282232"/>
    <w:rsid w:val="0028416A"/>
    <w:rsid w:val="00285454"/>
    <w:rsid w:val="00286A45"/>
    <w:rsid w:val="00287905"/>
    <w:rsid w:val="0029023C"/>
    <w:rsid w:val="00290CAA"/>
    <w:rsid w:val="00291995"/>
    <w:rsid w:val="002919B1"/>
    <w:rsid w:val="00293C31"/>
    <w:rsid w:val="00293E46"/>
    <w:rsid w:val="002950F6"/>
    <w:rsid w:val="00297454"/>
    <w:rsid w:val="00297A07"/>
    <w:rsid w:val="00297E97"/>
    <w:rsid w:val="002A2214"/>
    <w:rsid w:val="002A2F58"/>
    <w:rsid w:val="002A3790"/>
    <w:rsid w:val="002A3ACB"/>
    <w:rsid w:val="002A6668"/>
    <w:rsid w:val="002A6FD4"/>
    <w:rsid w:val="002A7BAE"/>
    <w:rsid w:val="002B34BE"/>
    <w:rsid w:val="002B462C"/>
    <w:rsid w:val="002B56DC"/>
    <w:rsid w:val="002B5A1E"/>
    <w:rsid w:val="002B5E9B"/>
    <w:rsid w:val="002C0BAE"/>
    <w:rsid w:val="002C4740"/>
    <w:rsid w:val="002C51F9"/>
    <w:rsid w:val="002C56E1"/>
    <w:rsid w:val="002D2746"/>
    <w:rsid w:val="002D40C9"/>
    <w:rsid w:val="002D500F"/>
    <w:rsid w:val="002E1051"/>
    <w:rsid w:val="002E10D3"/>
    <w:rsid w:val="002E538E"/>
    <w:rsid w:val="002E5672"/>
    <w:rsid w:val="002F0B45"/>
    <w:rsid w:val="002F0F43"/>
    <w:rsid w:val="002F1893"/>
    <w:rsid w:val="002F1B00"/>
    <w:rsid w:val="002F394A"/>
    <w:rsid w:val="002F4455"/>
    <w:rsid w:val="002F485F"/>
    <w:rsid w:val="002F687A"/>
    <w:rsid w:val="002F691F"/>
    <w:rsid w:val="002F77D8"/>
    <w:rsid w:val="00301223"/>
    <w:rsid w:val="00302126"/>
    <w:rsid w:val="00305247"/>
    <w:rsid w:val="003053A4"/>
    <w:rsid w:val="003053EB"/>
    <w:rsid w:val="00315608"/>
    <w:rsid w:val="00316EE0"/>
    <w:rsid w:val="00316EF0"/>
    <w:rsid w:val="00320409"/>
    <w:rsid w:val="00322340"/>
    <w:rsid w:val="0032544A"/>
    <w:rsid w:val="00325DFB"/>
    <w:rsid w:val="00326387"/>
    <w:rsid w:val="00326BAD"/>
    <w:rsid w:val="00326EFD"/>
    <w:rsid w:val="00327799"/>
    <w:rsid w:val="00330222"/>
    <w:rsid w:val="0033143A"/>
    <w:rsid w:val="00332598"/>
    <w:rsid w:val="003326ED"/>
    <w:rsid w:val="00333092"/>
    <w:rsid w:val="00334C34"/>
    <w:rsid w:val="00337AF5"/>
    <w:rsid w:val="00342B7D"/>
    <w:rsid w:val="003432E7"/>
    <w:rsid w:val="0034381D"/>
    <w:rsid w:val="0034459A"/>
    <w:rsid w:val="00346907"/>
    <w:rsid w:val="003473FD"/>
    <w:rsid w:val="00347FCC"/>
    <w:rsid w:val="003521FD"/>
    <w:rsid w:val="00352517"/>
    <w:rsid w:val="0035386F"/>
    <w:rsid w:val="0035423D"/>
    <w:rsid w:val="00354514"/>
    <w:rsid w:val="00354A77"/>
    <w:rsid w:val="00354ABC"/>
    <w:rsid w:val="0035674F"/>
    <w:rsid w:val="0035790D"/>
    <w:rsid w:val="003608CF"/>
    <w:rsid w:val="0036207D"/>
    <w:rsid w:val="003621C7"/>
    <w:rsid w:val="00362E51"/>
    <w:rsid w:val="003660BE"/>
    <w:rsid w:val="00370201"/>
    <w:rsid w:val="003708EE"/>
    <w:rsid w:val="0037287C"/>
    <w:rsid w:val="00373CA7"/>
    <w:rsid w:val="00375077"/>
    <w:rsid w:val="003769DB"/>
    <w:rsid w:val="00380C02"/>
    <w:rsid w:val="0038104D"/>
    <w:rsid w:val="003832E4"/>
    <w:rsid w:val="0038417F"/>
    <w:rsid w:val="00384556"/>
    <w:rsid w:val="00385372"/>
    <w:rsid w:val="003856E7"/>
    <w:rsid w:val="00386CAC"/>
    <w:rsid w:val="00392860"/>
    <w:rsid w:val="003932F3"/>
    <w:rsid w:val="0039351F"/>
    <w:rsid w:val="003957EB"/>
    <w:rsid w:val="00397DB4"/>
    <w:rsid w:val="003A08E3"/>
    <w:rsid w:val="003A0F49"/>
    <w:rsid w:val="003A149E"/>
    <w:rsid w:val="003A1BF4"/>
    <w:rsid w:val="003A2BB4"/>
    <w:rsid w:val="003A2C78"/>
    <w:rsid w:val="003A6184"/>
    <w:rsid w:val="003A7327"/>
    <w:rsid w:val="003A762F"/>
    <w:rsid w:val="003B02B5"/>
    <w:rsid w:val="003B0E5D"/>
    <w:rsid w:val="003B3248"/>
    <w:rsid w:val="003B5CE8"/>
    <w:rsid w:val="003B7A10"/>
    <w:rsid w:val="003C06E2"/>
    <w:rsid w:val="003C2589"/>
    <w:rsid w:val="003C277B"/>
    <w:rsid w:val="003C45C8"/>
    <w:rsid w:val="003C4E21"/>
    <w:rsid w:val="003D0810"/>
    <w:rsid w:val="003D083D"/>
    <w:rsid w:val="003D1F59"/>
    <w:rsid w:val="003D2BDA"/>
    <w:rsid w:val="003D2E37"/>
    <w:rsid w:val="003D3529"/>
    <w:rsid w:val="003D4743"/>
    <w:rsid w:val="003D7018"/>
    <w:rsid w:val="003D75BE"/>
    <w:rsid w:val="003D7ACD"/>
    <w:rsid w:val="003D7B0C"/>
    <w:rsid w:val="003E1461"/>
    <w:rsid w:val="003E77FB"/>
    <w:rsid w:val="003E7E0F"/>
    <w:rsid w:val="003F039B"/>
    <w:rsid w:val="003F145A"/>
    <w:rsid w:val="003F1494"/>
    <w:rsid w:val="003F1FD9"/>
    <w:rsid w:val="003F2C5F"/>
    <w:rsid w:val="003F6187"/>
    <w:rsid w:val="003F629F"/>
    <w:rsid w:val="003F6F90"/>
    <w:rsid w:val="0040110C"/>
    <w:rsid w:val="00405900"/>
    <w:rsid w:val="00405CE8"/>
    <w:rsid w:val="00406CC3"/>
    <w:rsid w:val="00407343"/>
    <w:rsid w:val="00411B12"/>
    <w:rsid w:val="00411E28"/>
    <w:rsid w:val="00412A75"/>
    <w:rsid w:val="00412F1D"/>
    <w:rsid w:val="00413294"/>
    <w:rsid w:val="00421018"/>
    <w:rsid w:val="00424FF9"/>
    <w:rsid w:val="004256E3"/>
    <w:rsid w:val="00425D5C"/>
    <w:rsid w:val="00425D87"/>
    <w:rsid w:val="0043156A"/>
    <w:rsid w:val="00435386"/>
    <w:rsid w:val="004379CE"/>
    <w:rsid w:val="004416B0"/>
    <w:rsid w:val="0044599D"/>
    <w:rsid w:val="004474E8"/>
    <w:rsid w:val="004535E2"/>
    <w:rsid w:val="004555A4"/>
    <w:rsid w:val="00455809"/>
    <w:rsid w:val="00462E3E"/>
    <w:rsid w:val="004665A9"/>
    <w:rsid w:val="00466D24"/>
    <w:rsid w:val="0047155A"/>
    <w:rsid w:val="0047464E"/>
    <w:rsid w:val="00474BEB"/>
    <w:rsid w:val="004756C4"/>
    <w:rsid w:val="00475BAC"/>
    <w:rsid w:val="00481D3F"/>
    <w:rsid w:val="0048206D"/>
    <w:rsid w:val="0048327F"/>
    <w:rsid w:val="00483D38"/>
    <w:rsid w:val="00487834"/>
    <w:rsid w:val="00491823"/>
    <w:rsid w:val="00492105"/>
    <w:rsid w:val="00494038"/>
    <w:rsid w:val="00494406"/>
    <w:rsid w:val="00494E45"/>
    <w:rsid w:val="00495206"/>
    <w:rsid w:val="0049560B"/>
    <w:rsid w:val="00497C26"/>
    <w:rsid w:val="004A2314"/>
    <w:rsid w:val="004A26C4"/>
    <w:rsid w:val="004A5A16"/>
    <w:rsid w:val="004A5AD7"/>
    <w:rsid w:val="004A5BAA"/>
    <w:rsid w:val="004B038A"/>
    <w:rsid w:val="004B1102"/>
    <w:rsid w:val="004B48E6"/>
    <w:rsid w:val="004B7BCF"/>
    <w:rsid w:val="004C0052"/>
    <w:rsid w:val="004C0B51"/>
    <w:rsid w:val="004C0FE4"/>
    <w:rsid w:val="004C2711"/>
    <w:rsid w:val="004C4E62"/>
    <w:rsid w:val="004C5610"/>
    <w:rsid w:val="004C5B57"/>
    <w:rsid w:val="004C7EF9"/>
    <w:rsid w:val="004C7FBC"/>
    <w:rsid w:val="004D0941"/>
    <w:rsid w:val="004D274B"/>
    <w:rsid w:val="004D562E"/>
    <w:rsid w:val="004D73F1"/>
    <w:rsid w:val="004D77A9"/>
    <w:rsid w:val="004E0D0D"/>
    <w:rsid w:val="004E132E"/>
    <w:rsid w:val="004E1B75"/>
    <w:rsid w:val="004E25B4"/>
    <w:rsid w:val="004E40C8"/>
    <w:rsid w:val="004E5083"/>
    <w:rsid w:val="004E52B9"/>
    <w:rsid w:val="004E5AB4"/>
    <w:rsid w:val="004F13C6"/>
    <w:rsid w:val="004F168A"/>
    <w:rsid w:val="004F1CBB"/>
    <w:rsid w:val="004F1EBD"/>
    <w:rsid w:val="004F320A"/>
    <w:rsid w:val="004F43E1"/>
    <w:rsid w:val="004F5254"/>
    <w:rsid w:val="004F6AD9"/>
    <w:rsid w:val="004F7C32"/>
    <w:rsid w:val="0050118B"/>
    <w:rsid w:val="00504863"/>
    <w:rsid w:val="00505D7B"/>
    <w:rsid w:val="005069D7"/>
    <w:rsid w:val="00506AC4"/>
    <w:rsid w:val="00507373"/>
    <w:rsid w:val="00510ECC"/>
    <w:rsid w:val="00512F35"/>
    <w:rsid w:val="0051357C"/>
    <w:rsid w:val="00520CC5"/>
    <w:rsid w:val="00521F10"/>
    <w:rsid w:val="00522416"/>
    <w:rsid w:val="00522799"/>
    <w:rsid w:val="005244CC"/>
    <w:rsid w:val="0052494F"/>
    <w:rsid w:val="00526D64"/>
    <w:rsid w:val="00527CB8"/>
    <w:rsid w:val="00531FE3"/>
    <w:rsid w:val="005327B2"/>
    <w:rsid w:val="00532800"/>
    <w:rsid w:val="0053282C"/>
    <w:rsid w:val="00532839"/>
    <w:rsid w:val="00533E56"/>
    <w:rsid w:val="00536085"/>
    <w:rsid w:val="00537041"/>
    <w:rsid w:val="005374A4"/>
    <w:rsid w:val="00537D31"/>
    <w:rsid w:val="00541046"/>
    <w:rsid w:val="00541B6F"/>
    <w:rsid w:val="00541BB4"/>
    <w:rsid w:val="005440B9"/>
    <w:rsid w:val="0054655C"/>
    <w:rsid w:val="005476AD"/>
    <w:rsid w:val="00551CBD"/>
    <w:rsid w:val="0055208A"/>
    <w:rsid w:val="00552478"/>
    <w:rsid w:val="00552737"/>
    <w:rsid w:val="005528E4"/>
    <w:rsid w:val="00556906"/>
    <w:rsid w:val="00560668"/>
    <w:rsid w:val="00561CF1"/>
    <w:rsid w:val="00563BE6"/>
    <w:rsid w:val="00563E12"/>
    <w:rsid w:val="0056742C"/>
    <w:rsid w:val="00571C4C"/>
    <w:rsid w:val="00572418"/>
    <w:rsid w:val="00572558"/>
    <w:rsid w:val="0057443D"/>
    <w:rsid w:val="00574E64"/>
    <w:rsid w:val="0057507D"/>
    <w:rsid w:val="005757CB"/>
    <w:rsid w:val="0057681E"/>
    <w:rsid w:val="00577286"/>
    <w:rsid w:val="0057793C"/>
    <w:rsid w:val="00581BB9"/>
    <w:rsid w:val="00584608"/>
    <w:rsid w:val="00585C7A"/>
    <w:rsid w:val="005862D1"/>
    <w:rsid w:val="0058654A"/>
    <w:rsid w:val="005874DF"/>
    <w:rsid w:val="00591407"/>
    <w:rsid w:val="00591BC7"/>
    <w:rsid w:val="00593661"/>
    <w:rsid w:val="0059438F"/>
    <w:rsid w:val="00594564"/>
    <w:rsid w:val="005967CB"/>
    <w:rsid w:val="0059720B"/>
    <w:rsid w:val="00597286"/>
    <w:rsid w:val="005A0EFC"/>
    <w:rsid w:val="005A27D1"/>
    <w:rsid w:val="005A4217"/>
    <w:rsid w:val="005A473B"/>
    <w:rsid w:val="005A4C39"/>
    <w:rsid w:val="005A517F"/>
    <w:rsid w:val="005A5D58"/>
    <w:rsid w:val="005A6919"/>
    <w:rsid w:val="005B01D2"/>
    <w:rsid w:val="005B2A96"/>
    <w:rsid w:val="005B3E15"/>
    <w:rsid w:val="005B4347"/>
    <w:rsid w:val="005B606B"/>
    <w:rsid w:val="005B6593"/>
    <w:rsid w:val="005B6849"/>
    <w:rsid w:val="005B6C35"/>
    <w:rsid w:val="005C140F"/>
    <w:rsid w:val="005C2031"/>
    <w:rsid w:val="005C46A6"/>
    <w:rsid w:val="005C5FB4"/>
    <w:rsid w:val="005C72D1"/>
    <w:rsid w:val="005D0234"/>
    <w:rsid w:val="005D3F62"/>
    <w:rsid w:val="005D5433"/>
    <w:rsid w:val="005D5CF0"/>
    <w:rsid w:val="005D6527"/>
    <w:rsid w:val="005E2E23"/>
    <w:rsid w:val="005E3B84"/>
    <w:rsid w:val="005E5452"/>
    <w:rsid w:val="005F0BCF"/>
    <w:rsid w:val="005F1F35"/>
    <w:rsid w:val="005F56BB"/>
    <w:rsid w:val="00601955"/>
    <w:rsid w:val="006025CC"/>
    <w:rsid w:val="00604949"/>
    <w:rsid w:val="00604B7D"/>
    <w:rsid w:val="00605ADB"/>
    <w:rsid w:val="0060691D"/>
    <w:rsid w:val="00607086"/>
    <w:rsid w:val="006076C3"/>
    <w:rsid w:val="006104DD"/>
    <w:rsid w:val="006105AA"/>
    <w:rsid w:val="00610878"/>
    <w:rsid w:val="00612D95"/>
    <w:rsid w:val="00614525"/>
    <w:rsid w:val="00616432"/>
    <w:rsid w:val="00621664"/>
    <w:rsid w:val="006240C2"/>
    <w:rsid w:val="006276F9"/>
    <w:rsid w:val="0063006F"/>
    <w:rsid w:val="00630C37"/>
    <w:rsid w:val="0063220B"/>
    <w:rsid w:val="0063273F"/>
    <w:rsid w:val="0063334F"/>
    <w:rsid w:val="00635FEA"/>
    <w:rsid w:val="00636B10"/>
    <w:rsid w:val="00636DD0"/>
    <w:rsid w:val="00637D13"/>
    <w:rsid w:val="006400E6"/>
    <w:rsid w:val="00641253"/>
    <w:rsid w:val="00641DBC"/>
    <w:rsid w:val="00643ECC"/>
    <w:rsid w:val="00644BF9"/>
    <w:rsid w:val="00644DD3"/>
    <w:rsid w:val="00644FFF"/>
    <w:rsid w:val="00647BAD"/>
    <w:rsid w:val="00647F9D"/>
    <w:rsid w:val="006503EE"/>
    <w:rsid w:val="006513E6"/>
    <w:rsid w:val="00654461"/>
    <w:rsid w:val="00654994"/>
    <w:rsid w:val="00657251"/>
    <w:rsid w:val="006617FF"/>
    <w:rsid w:val="00662899"/>
    <w:rsid w:val="00662DE6"/>
    <w:rsid w:val="0066335B"/>
    <w:rsid w:val="00664280"/>
    <w:rsid w:val="00666573"/>
    <w:rsid w:val="00666C28"/>
    <w:rsid w:val="00670E4A"/>
    <w:rsid w:val="006727DD"/>
    <w:rsid w:val="00673AF7"/>
    <w:rsid w:val="0067444A"/>
    <w:rsid w:val="006744EB"/>
    <w:rsid w:val="00674D8A"/>
    <w:rsid w:val="0068001F"/>
    <w:rsid w:val="006825EB"/>
    <w:rsid w:val="0068287F"/>
    <w:rsid w:val="006832AB"/>
    <w:rsid w:val="00684542"/>
    <w:rsid w:val="00686BF0"/>
    <w:rsid w:val="00687589"/>
    <w:rsid w:val="00690A22"/>
    <w:rsid w:val="00691590"/>
    <w:rsid w:val="0069304B"/>
    <w:rsid w:val="00695139"/>
    <w:rsid w:val="00697CA5"/>
    <w:rsid w:val="006A07BF"/>
    <w:rsid w:val="006A5723"/>
    <w:rsid w:val="006A5E78"/>
    <w:rsid w:val="006B020F"/>
    <w:rsid w:val="006B0653"/>
    <w:rsid w:val="006B5A34"/>
    <w:rsid w:val="006B6F9A"/>
    <w:rsid w:val="006C0512"/>
    <w:rsid w:val="006C25B3"/>
    <w:rsid w:val="006C2A9F"/>
    <w:rsid w:val="006C3330"/>
    <w:rsid w:val="006C48DE"/>
    <w:rsid w:val="006C4E20"/>
    <w:rsid w:val="006D181B"/>
    <w:rsid w:val="006D3C77"/>
    <w:rsid w:val="006D43CF"/>
    <w:rsid w:val="006D4454"/>
    <w:rsid w:val="006D4A8A"/>
    <w:rsid w:val="006E2222"/>
    <w:rsid w:val="006E25A0"/>
    <w:rsid w:val="006E4059"/>
    <w:rsid w:val="006E45E7"/>
    <w:rsid w:val="006E5E14"/>
    <w:rsid w:val="006E5EED"/>
    <w:rsid w:val="006E6CD1"/>
    <w:rsid w:val="006E72EE"/>
    <w:rsid w:val="006E74F9"/>
    <w:rsid w:val="006E77FE"/>
    <w:rsid w:val="006E7853"/>
    <w:rsid w:val="006F0A31"/>
    <w:rsid w:val="006F322F"/>
    <w:rsid w:val="006F4F11"/>
    <w:rsid w:val="0070006D"/>
    <w:rsid w:val="007042ED"/>
    <w:rsid w:val="00705A53"/>
    <w:rsid w:val="00705B19"/>
    <w:rsid w:val="00706651"/>
    <w:rsid w:val="00710316"/>
    <w:rsid w:val="00710376"/>
    <w:rsid w:val="00710392"/>
    <w:rsid w:val="0071186F"/>
    <w:rsid w:val="00714DA5"/>
    <w:rsid w:val="00716742"/>
    <w:rsid w:val="007210B5"/>
    <w:rsid w:val="007210C0"/>
    <w:rsid w:val="007215F3"/>
    <w:rsid w:val="007217BD"/>
    <w:rsid w:val="00721B37"/>
    <w:rsid w:val="00722F95"/>
    <w:rsid w:val="00723E9F"/>
    <w:rsid w:val="00724236"/>
    <w:rsid w:val="007278BB"/>
    <w:rsid w:val="00727937"/>
    <w:rsid w:val="00727A7C"/>
    <w:rsid w:val="00731A54"/>
    <w:rsid w:val="00732974"/>
    <w:rsid w:val="00732F7D"/>
    <w:rsid w:val="00734A18"/>
    <w:rsid w:val="00736BBC"/>
    <w:rsid w:val="00740F1F"/>
    <w:rsid w:val="00741D58"/>
    <w:rsid w:val="00743CEC"/>
    <w:rsid w:val="00745047"/>
    <w:rsid w:val="00753EC6"/>
    <w:rsid w:val="00760991"/>
    <w:rsid w:val="007614BB"/>
    <w:rsid w:val="00762C5B"/>
    <w:rsid w:val="007643F7"/>
    <w:rsid w:val="0076448C"/>
    <w:rsid w:val="00764553"/>
    <w:rsid w:val="0076682E"/>
    <w:rsid w:val="00767937"/>
    <w:rsid w:val="00767F88"/>
    <w:rsid w:val="0077044F"/>
    <w:rsid w:val="0077279B"/>
    <w:rsid w:val="007743FD"/>
    <w:rsid w:val="00776756"/>
    <w:rsid w:val="007776E0"/>
    <w:rsid w:val="00782211"/>
    <w:rsid w:val="00782358"/>
    <w:rsid w:val="007846C4"/>
    <w:rsid w:val="00785B84"/>
    <w:rsid w:val="00786326"/>
    <w:rsid w:val="007863EA"/>
    <w:rsid w:val="00786B6C"/>
    <w:rsid w:val="007872F6"/>
    <w:rsid w:val="00787E5F"/>
    <w:rsid w:val="00790541"/>
    <w:rsid w:val="00790614"/>
    <w:rsid w:val="007908CF"/>
    <w:rsid w:val="00794E2D"/>
    <w:rsid w:val="007A23E6"/>
    <w:rsid w:val="007A5DAC"/>
    <w:rsid w:val="007A6BF7"/>
    <w:rsid w:val="007A6E2A"/>
    <w:rsid w:val="007A788B"/>
    <w:rsid w:val="007B126A"/>
    <w:rsid w:val="007B3D30"/>
    <w:rsid w:val="007B46E5"/>
    <w:rsid w:val="007B5EF9"/>
    <w:rsid w:val="007B6671"/>
    <w:rsid w:val="007B707E"/>
    <w:rsid w:val="007C2418"/>
    <w:rsid w:val="007C24CE"/>
    <w:rsid w:val="007C3357"/>
    <w:rsid w:val="007C3FB7"/>
    <w:rsid w:val="007C5047"/>
    <w:rsid w:val="007C6D25"/>
    <w:rsid w:val="007D0FBF"/>
    <w:rsid w:val="007D11FA"/>
    <w:rsid w:val="007D1AFA"/>
    <w:rsid w:val="007D3CA1"/>
    <w:rsid w:val="007E07AD"/>
    <w:rsid w:val="007E3773"/>
    <w:rsid w:val="007E6519"/>
    <w:rsid w:val="007E7401"/>
    <w:rsid w:val="007E7B58"/>
    <w:rsid w:val="007F4486"/>
    <w:rsid w:val="007F5E79"/>
    <w:rsid w:val="007F7E13"/>
    <w:rsid w:val="0080141F"/>
    <w:rsid w:val="00802B99"/>
    <w:rsid w:val="0080323D"/>
    <w:rsid w:val="00803D10"/>
    <w:rsid w:val="0080578B"/>
    <w:rsid w:val="008063F8"/>
    <w:rsid w:val="00806D6C"/>
    <w:rsid w:val="008128B6"/>
    <w:rsid w:val="00814321"/>
    <w:rsid w:val="0082112A"/>
    <w:rsid w:val="00821C6F"/>
    <w:rsid w:val="00826639"/>
    <w:rsid w:val="00826736"/>
    <w:rsid w:val="00826ACC"/>
    <w:rsid w:val="00827876"/>
    <w:rsid w:val="00836CE9"/>
    <w:rsid w:val="008378E0"/>
    <w:rsid w:val="00837C6C"/>
    <w:rsid w:val="00840676"/>
    <w:rsid w:val="00841245"/>
    <w:rsid w:val="00841B5D"/>
    <w:rsid w:val="0084227A"/>
    <w:rsid w:val="00842532"/>
    <w:rsid w:val="008430E0"/>
    <w:rsid w:val="008444DC"/>
    <w:rsid w:val="008445D9"/>
    <w:rsid w:val="00846462"/>
    <w:rsid w:val="00846E63"/>
    <w:rsid w:val="008537DF"/>
    <w:rsid w:val="008542C2"/>
    <w:rsid w:val="00854E48"/>
    <w:rsid w:val="00857179"/>
    <w:rsid w:val="008575FE"/>
    <w:rsid w:val="00857BD4"/>
    <w:rsid w:val="00861244"/>
    <w:rsid w:val="008673CE"/>
    <w:rsid w:val="00870633"/>
    <w:rsid w:val="00870A53"/>
    <w:rsid w:val="00872884"/>
    <w:rsid w:val="00874340"/>
    <w:rsid w:val="00875ED1"/>
    <w:rsid w:val="008763B9"/>
    <w:rsid w:val="008777DE"/>
    <w:rsid w:val="00877C0B"/>
    <w:rsid w:val="00877F24"/>
    <w:rsid w:val="00881540"/>
    <w:rsid w:val="00884941"/>
    <w:rsid w:val="00886913"/>
    <w:rsid w:val="008914AD"/>
    <w:rsid w:val="0089458B"/>
    <w:rsid w:val="00894F22"/>
    <w:rsid w:val="00895F89"/>
    <w:rsid w:val="0089685B"/>
    <w:rsid w:val="00896B1D"/>
    <w:rsid w:val="00896F25"/>
    <w:rsid w:val="00897707"/>
    <w:rsid w:val="008A1119"/>
    <w:rsid w:val="008A2E99"/>
    <w:rsid w:val="008A3D0D"/>
    <w:rsid w:val="008A5E7C"/>
    <w:rsid w:val="008A605F"/>
    <w:rsid w:val="008A7771"/>
    <w:rsid w:val="008B18E6"/>
    <w:rsid w:val="008B22DF"/>
    <w:rsid w:val="008B30B4"/>
    <w:rsid w:val="008B4E23"/>
    <w:rsid w:val="008B669D"/>
    <w:rsid w:val="008C1FDC"/>
    <w:rsid w:val="008C24BC"/>
    <w:rsid w:val="008C3406"/>
    <w:rsid w:val="008C6B92"/>
    <w:rsid w:val="008C73B2"/>
    <w:rsid w:val="008D07F7"/>
    <w:rsid w:val="008D50CA"/>
    <w:rsid w:val="008D5FE5"/>
    <w:rsid w:val="008D7D6E"/>
    <w:rsid w:val="008E1DFD"/>
    <w:rsid w:val="008E415B"/>
    <w:rsid w:val="008E7754"/>
    <w:rsid w:val="008F0856"/>
    <w:rsid w:val="008F2688"/>
    <w:rsid w:val="008F63C2"/>
    <w:rsid w:val="00900E12"/>
    <w:rsid w:val="0090128B"/>
    <w:rsid w:val="0090138A"/>
    <w:rsid w:val="00901CBF"/>
    <w:rsid w:val="00903A7F"/>
    <w:rsid w:val="00904E88"/>
    <w:rsid w:val="00907230"/>
    <w:rsid w:val="0090754D"/>
    <w:rsid w:val="00907755"/>
    <w:rsid w:val="00910773"/>
    <w:rsid w:val="00912C6F"/>
    <w:rsid w:val="00913F5D"/>
    <w:rsid w:val="00915F62"/>
    <w:rsid w:val="00916A2E"/>
    <w:rsid w:val="00920316"/>
    <w:rsid w:val="0092044D"/>
    <w:rsid w:val="00920484"/>
    <w:rsid w:val="0092187F"/>
    <w:rsid w:val="00921CD9"/>
    <w:rsid w:val="00922C18"/>
    <w:rsid w:val="009258F4"/>
    <w:rsid w:val="00925FB8"/>
    <w:rsid w:val="00926D2B"/>
    <w:rsid w:val="00927339"/>
    <w:rsid w:val="00927C04"/>
    <w:rsid w:val="00934311"/>
    <w:rsid w:val="0093434C"/>
    <w:rsid w:val="00934EC2"/>
    <w:rsid w:val="009411CD"/>
    <w:rsid w:val="00943096"/>
    <w:rsid w:val="00945562"/>
    <w:rsid w:val="00946B71"/>
    <w:rsid w:val="00947EFE"/>
    <w:rsid w:val="009542FF"/>
    <w:rsid w:val="0095602A"/>
    <w:rsid w:val="00956668"/>
    <w:rsid w:val="009579DD"/>
    <w:rsid w:val="00957ED3"/>
    <w:rsid w:val="00966F26"/>
    <w:rsid w:val="00967304"/>
    <w:rsid w:val="0097075F"/>
    <w:rsid w:val="00971D27"/>
    <w:rsid w:val="009747F2"/>
    <w:rsid w:val="00975AE7"/>
    <w:rsid w:val="00977187"/>
    <w:rsid w:val="00977205"/>
    <w:rsid w:val="00983049"/>
    <w:rsid w:val="0098339E"/>
    <w:rsid w:val="00983A11"/>
    <w:rsid w:val="00985F8B"/>
    <w:rsid w:val="009910B7"/>
    <w:rsid w:val="009927E9"/>
    <w:rsid w:val="00993374"/>
    <w:rsid w:val="00997457"/>
    <w:rsid w:val="009A1133"/>
    <w:rsid w:val="009A2E17"/>
    <w:rsid w:val="009A3B46"/>
    <w:rsid w:val="009A43ED"/>
    <w:rsid w:val="009A4FB5"/>
    <w:rsid w:val="009A51FE"/>
    <w:rsid w:val="009B05AC"/>
    <w:rsid w:val="009B1123"/>
    <w:rsid w:val="009B2679"/>
    <w:rsid w:val="009B40AC"/>
    <w:rsid w:val="009C3BB8"/>
    <w:rsid w:val="009C623C"/>
    <w:rsid w:val="009C76A9"/>
    <w:rsid w:val="009D012D"/>
    <w:rsid w:val="009D15C4"/>
    <w:rsid w:val="009D2217"/>
    <w:rsid w:val="009D31D9"/>
    <w:rsid w:val="009D3F7F"/>
    <w:rsid w:val="009D7C62"/>
    <w:rsid w:val="009E27C6"/>
    <w:rsid w:val="009E316D"/>
    <w:rsid w:val="009E5032"/>
    <w:rsid w:val="009E61D0"/>
    <w:rsid w:val="009E63E8"/>
    <w:rsid w:val="009F0459"/>
    <w:rsid w:val="009F0AB1"/>
    <w:rsid w:val="009F14C8"/>
    <w:rsid w:val="009F21B2"/>
    <w:rsid w:val="009F4B7D"/>
    <w:rsid w:val="009F7E48"/>
    <w:rsid w:val="00A009C7"/>
    <w:rsid w:val="00A02019"/>
    <w:rsid w:val="00A0299F"/>
    <w:rsid w:val="00A04ACE"/>
    <w:rsid w:val="00A06016"/>
    <w:rsid w:val="00A072F1"/>
    <w:rsid w:val="00A07644"/>
    <w:rsid w:val="00A07DCB"/>
    <w:rsid w:val="00A11CC4"/>
    <w:rsid w:val="00A157C7"/>
    <w:rsid w:val="00A246C7"/>
    <w:rsid w:val="00A26617"/>
    <w:rsid w:val="00A3056F"/>
    <w:rsid w:val="00A33F5C"/>
    <w:rsid w:val="00A40A20"/>
    <w:rsid w:val="00A420A1"/>
    <w:rsid w:val="00A42AD8"/>
    <w:rsid w:val="00A4373C"/>
    <w:rsid w:val="00A4678D"/>
    <w:rsid w:val="00A46934"/>
    <w:rsid w:val="00A46DEC"/>
    <w:rsid w:val="00A478BD"/>
    <w:rsid w:val="00A51159"/>
    <w:rsid w:val="00A52012"/>
    <w:rsid w:val="00A53474"/>
    <w:rsid w:val="00A56F88"/>
    <w:rsid w:val="00A57266"/>
    <w:rsid w:val="00A61427"/>
    <w:rsid w:val="00A63C81"/>
    <w:rsid w:val="00A66665"/>
    <w:rsid w:val="00A70F3C"/>
    <w:rsid w:val="00A712A7"/>
    <w:rsid w:val="00A7160E"/>
    <w:rsid w:val="00A73A67"/>
    <w:rsid w:val="00A7543C"/>
    <w:rsid w:val="00A76C6C"/>
    <w:rsid w:val="00A77D5F"/>
    <w:rsid w:val="00A80865"/>
    <w:rsid w:val="00A8101C"/>
    <w:rsid w:val="00A84216"/>
    <w:rsid w:val="00A84D6F"/>
    <w:rsid w:val="00A85B3A"/>
    <w:rsid w:val="00A866D7"/>
    <w:rsid w:val="00A87829"/>
    <w:rsid w:val="00A9068E"/>
    <w:rsid w:val="00A949C1"/>
    <w:rsid w:val="00A94E77"/>
    <w:rsid w:val="00A96526"/>
    <w:rsid w:val="00A96732"/>
    <w:rsid w:val="00A97608"/>
    <w:rsid w:val="00A976B8"/>
    <w:rsid w:val="00A97ACC"/>
    <w:rsid w:val="00AA1634"/>
    <w:rsid w:val="00AA3298"/>
    <w:rsid w:val="00AA51AE"/>
    <w:rsid w:val="00AA5DCE"/>
    <w:rsid w:val="00AA737D"/>
    <w:rsid w:val="00AA76E9"/>
    <w:rsid w:val="00AA79C1"/>
    <w:rsid w:val="00AA7EB4"/>
    <w:rsid w:val="00AB08C6"/>
    <w:rsid w:val="00AB1AFD"/>
    <w:rsid w:val="00AB2A6A"/>
    <w:rsid w:val="00AB2AAF"/>
    <w:rsid w:val="00AB3F09"/>
    <w:rsid w:val="00AB4893"/>
    <w:rsid w:val="00AB4B44"/>
    <w:rsid w:val="00AB5A54"/>
    <w:rsid w:val="00AB69FC"/>
    <w:rsid w:val="00AB72E0"/>
    <w:rsid w:val="00AB73DC"/>
    <w:rsid w:val="00AB7A6A"/>
    <w:rsid w:val="00AC11EE"/>
    <w:rsid w:val="00AC2777"/>
    <w:rsid w:val="00AC4245"/>
    <w:rsid w:val="00AD088F"/>
    <w:rsid w:val="00AD1314"/>
    <w:rsid w:val="00AD15BA"/>
    <w:rsid w:val="00AD17E6"/>
    <w:rsid w:val="00AD1ED3"/>
    <w:rsid w:val="00AD295A"/>
    <w:rsid w:val="00AD3839"/>
    <w:rsid w:val="00AD3CC1"/>
    <w:rsid w:val="00AD532A"/>
    <w:rsid w:val="00AD57DC"/>
    <w:rsid w:val="00AE078D"/>
    <w:rsid w:val="00AE1510"/>
    <w:rsid w:val="00AE1F58"/>
    <w:rsid w:val="00AE6C1C"/>
    <w:rsid w:val="00AE7A98"/>
    <w:rsid w:val="00AE7E12"/>
    <w:rsid w:val="00AF1524"/>
    <w:rsid w:val="00AF1CBF"/>
    <w:rsid w:val="00AF2AC2"/>
    <w:rsid w:val="00AF4480"/>
    <w:rsid w:val="00AF5FE6"/>
    <w:rsid w:val="00AF6902"/>
    <w:rsid w:val="00AF7694"/>
    <w:rsid w:val="00AF7CCF"/>
    <w:rsid w:val="00B0635C"/>
    <w:rsid w:val="00B064FA"/>
    <w:rsid w:val="00B13A4D"/>
    <w:rsid w:val="00B14B97"/>
    <w:rsid w:val="00B229C4"/>
    <w:rsid w:val="00B24A31"/>
    <w:rsid w:val="00B25898"/>
    <w:rsid w:val="00B30062"/>
    <w:rsid w:val="00B311A1"/>
    <w:rsid w:val="00B31836"/>
    <w:rsid w:val="00B37B7B"/>
    <w:rsid w:val="00B37E55"/>
    <w:rsid w:val="00B405F0"/>
    <w:rsid w:val="00B40DEF"/>
    <w:rsid w:val="00B4153C"/>
    <w:rsid w:val="00B421AD"/>
    <w:rsid w:val="00B42C86"/>
    <w:rsid w:val="00B4537F"/>
    <w:rsid w:val="00B46605"/>
    <w:rsid w:val="00B508C0"/>
    <w:rsid w:val="00B50BAA"/>
    <w:rsid w:val="00B610AD"/>
    <w:rsid w:val="00B642AB"/>
    <w:rsid w:val="00B72810"/>
    <w:rsid w:val="00B73820"/>
    <w:rsid w:val="00B74071"/>
    <w:rsid w:val="00B743C8"/>
    <w:rsid w:val="00B75D8A"/>
    <w:rsid w:val="00B7775F"/>
    <w:rsid w:val="00B8183B"/>
    <w:rsid w:val="00B82896"/>
    <w:rsid w:val="00B82F68"/>
    <w:rsid w:val="00B84197"/>
    <w:rsid w:val="00B858AC"/>
    <w:rsid w:val="00B87AEE"/>
    <w:rsid w:val="00B93550"/>
    <w:rsid w:val="00B93FD9"/>
    <w:rsid w:val="00B94DE5"/>
    <w:rsid w:val="00B97359"/>
    <w:rsid w:val="00BA1091"/>
    <w:rsid w:val="00BA1B15"/>
    <w:rsid w:val="00BA1BF3"/>
    <w:rsid w:val="00BA6311"/>
    <w:rsid w:val="00BB3106"/>
    <w:rsid w:val="00BB3BFD"/>
    <w:rsid w:val="00BB4F3A"/>
    <w:rsid w:val="00BC2067"/>
    <w:rsid w:val="00BC20FB"/>
    <w:rsid w:val="00BC3653"/>
    <w:rsid w:val="00BC4E2E"/>
    <w:rsid w:val="00BC6EC5"/>
    <w:rsid w:val="00BD0719"/>
    <w:rsid w:val="00BD0955"/>
    <w:rsid w:val="00BD1FC2"/>
    <w:rsid w:val="00BD2072"/>
    <w:rsid w:val="00BD27B9"/>
    <w:rsid w:val="00BD3EDC"/>
    <w:rsid w:val="00BD6307"/>
    <w:rsid w:val="00BD6D47"/>
    <w:rsid w:val="00BE1B1A"/>
    <w:rsid w:val="00BE6996"/>
    <w:rsid w:val="00BF0024"/>
    <w:rsid w:val="00BF146C"/>
    <w:rsid w:val="00BF3E7B"/>
    <w:rsid w:val="00BF404D"/>
    <w:rsid w:val="00BF7519"/>
    <w:rsid w:val="00C0033B"/>
    <w:rsid w:val="00C03A81"/>
    <w:rsid w:val="00C03EB6"/>
    <w:rsid w:val="00C04E3A"/>
    <w:rsid w:val="00C04F39"/>
    <w:rsid w:val="00C0580D"/>
    <w:rsid w:val="00C05A4D"/>
    <w:rsid w:val="00C10678"/>
    <w:rsid w:val="00C1202E"/>
    <w:rsid w:val="00C12268"/>
    <w:rsid w:val="00C12E77"/>
    <w:rsid w:val="00C14CEA"/>
    <w:rsid w:val="00C166A9"/>
    <w:rsid w:val="00C21AC4"/>
    <w:rsid w:val="00C22CB2"/>
    <w:rsid w:val="00C23811"/>
    <w:rsid w:val="00C23A84"/>
    <w:rsid w:val="00C23ED2"/>
    <w:rsid w:val="00C26470"/>
    <w:rsid w:val="00C2652A"/>
    <w:rsid w:val="00C26BD2"/>
    <w:rsid w:val="00C26C3D"/>
    <w:rsid w:val="00C31366"/>
    <w:rsid w:val="00C320FE"/>
    <w:rsid w:val="00C323A2"/>
    <w:rsid w:val="00C327FD"/>
    <w:rsid w:val="00C36770"/>
    <w:rsid w:val="00C37521"/>
    <w:rsid w:val="00C37B33"/>
    <w:rsid w:val="00C463F5"/>
    <w:rsid w:val="00C46C85"/>
    <w:rsid w:val="00C478B0"/>
    <w:rsid w:val="00C47DB1"/>
    <w:rsid w:val="00C548BB"/>
    <w:rsid w:val="00C54DE5"/>
    <w:rsid w:val="00C54E4A"/>
    <w:rsid w:val="00C5527E"/>
    <w:rsid w:val="00C56E56"/>
    <w:rsid w:val="00C5754A"/>
    <w:rsid w:val="00C60959"/>
    <w:rsid w:val="00C60A88"/>
    <w:rsid w:val="00C61CC7"/>
    <w:rsid w:val="00C61FA9"/>
    <w:rsid w:val="00C642C7"/>
    <w:rsid w:val="00C65B11"/>
    <w:rsid w:val="00C6708F"/>
    <w:rsid w:val="00C70180"/>
    <w:rsid w:val="00C7064A"/>
    <w:rsid w:val="00C71E66"/>
    <w:rsid w:val="00C7318E"/>
    <w:rsid w:val="00C75642"/>
    <w:rsid w:val="00C75DA8"/>
    <w:rsid w:val="00C8241A"/>
    <w:rsid w:val="00C829B5"/>
    <w:rsid w:val="00C84F54"/>
    <w:rsid w:val="00C85E1F"/>
    <w:rsid w:val="00C8661A"/>
    <w:rsid w:val="00C87842"/>
    <w:rsid w:val="00C927FD"/>
    <w:rsid w:val="00C93082"/>
    <w:rsid w:val="00C93AEA"/>
    <w:rsid w:val="00C947E6"/>
    <w:rsid w:val="00C94C52"/>
    <w:rsid w:val="00C94F0A"/>
    <w:rsid w:val="00C956A6"/>
    <w:rsid w:val="00C97E6D"/>
    <w:rsid w:val="00C97F01"/>
    <w:rsid w:val="00CA0466"/>
    <w:rsid w:val="00CA29A9"/>
    <w:rsid w:val="00CA2B58"/>
    <w:rsid w:val="00CA3457"/>
    <w:rsid w:val="00CA349C"/>
    <w:rsid w:val="00CA4B59"/>
    <w:rsid w:val="00CA4F4B"/>
    <w:rsid w:val="00CA5EFB"/>
    <w:rsid w:val="00CA6E03"/>
    <w:rsid w:val="00CB178F"/>
    <w:rsid w:val="00CB64D3"/>
    <w:rsid w:val="00CB7431"/>
    <w:rsid w:val="00CC0BB6"/>
    <w:rsid w:val="00CC3C82"/>
    <w:rsid w:val="00CC45E3"/>
    <w:rsid w:val="00CC46D8"/>
    <w:rsid w:val="00CC4DA5"/>
    <w:rsid w:val="00CC5ACF"/>
    <w:rsid w:val="00CC6A88"/>
    <w:rsid w:val="00CC7C04"/>
    <w:rsid w:val="00CD16A6"/>
    <w:rsid w:val="00CD18CB"/>
    <w:rsid w:val="00CD18EA"/>
    <w:rsid w:val="00CD2CF5"/>
    <w:rsid w:val="00CD30E9"/>
    <w:rsid w:val="00CE3C76"/>
    <w:rsid w:val="00CE54D4"/>
    <w:rsid w:val="00CE552D"/>
    <w:rsid w:val="00CE7789"/>
    <w:rsid w:val="00CF0C9B"/>
    <w:rsid w:val="00CF1525"/>
    <w:rsid w:val="00CF1B48"/>
    <w:rsid w:val="00CF274D"/>
    <w:rsid w:val="00CF2942"/>
    <w:rsid w:val="00CF3D08"/>
    <w:rsid w:val="00CF6826"/>
    <w:rsid w:val="00CF73A4"/>
    <w:rsid w:val="00D0073E"/>
    <w:rsid w:val="00D00D7A"/>
    <w:rsid w:val="00D01114"/>
    <w:rsid w:val="00D0246A"/>
    <w:rsid w:val="00D03C1F"/>
    <w:rsid w:val="00D03C51"/>
    <w:rsid w:val="00D043C6"/>
    <w:rsid w:val="00D047E3"/>
    <w:rsid w:val="00D06BAE"/>
    <w:rsid w:val="00D1262E"/>
    <w:rsid w:val="00D130C8"/>
    <w:rsid w:val="00D154F6"/>
    <w:rsid w:val="00D16D81"/>
    <w:rsid w:val="00D2239A"/>
    <w:rsid w:val="00D27FB0"/>
    <w:rsid w:val="00D30A98"/>
    <w:rsid w:val="00D3105A"/>
    <w:rsid w:val="00D31866"/>
    <w:rsid w:val="00D342EA"/>
    <w:rsid w:val="00D35C28"/>
    <w:rsid w:val="00D43084"/>
    <w:rsid w:val="00D44B85"/>
    <w:rsid w:val="00D45A90"/>
    <w:rsid w:val="00D45BBA"/>
    <w:rsid w:val="00D47B91"/>
    <w:rsid w:val="00D50CAE"/>
    <w:rsid w:val="00D5416B"/>
    <w:rsid w:val="00D54921"/>
    <w:rsid w:val="00D55E6E"/>
    <w:rsid w:val="00D60B51"/>
    <w:rsid w:val="00D624AB"/>
    <w:rsid w:val="00D63D99"/>
    <w:rsid w:val="00D653A7"/>
    <w:rsid w:val="00D65E31"/>
    <w:rsid w:val="00D66F23"/>
    <w:rsid w:val="00D677BC"/>
    <w:rsid w:val="00D74427"/>
    <w:rsid w:val="00D81E22"/>
    <w:rsid w:val="00D81E37"/>
    <w:rsid w:val="00D8266C"/>
    <w:rsid w:val="00D867A0"/>
    <w:rsid w:val="00D90F77"/>
    <w:rsid w:val="00D920CC"/>
    <w:rsid w:val="00D94E45"/>
    <w:rsid w:val="00D952FD"/>
    <w:rsid w:val="00D95FD4"/>
    <w:rsid w:val="00D97EA1"/>
    <w:rsid w:val="00DA0115"/>
    <w:rsid w:val="00DA17EB"/>
    <w:rsid w:val="00DA6599"/>
    <w:rsid w:val="00DA790C"/>
    <w:rsid w:val="00DB091F"/>
    <w:rsid w:val="00DB1ED6"/>
    <w:rsid w:val="00DB25DB"/>
    <w:rsid w:val="00DB3867"/>
    <w:rsid w:val="00DB4FEF"/>
    <w:rsid w:val="00DB7BA9"/>
    <w:rsid w:val="00DB7E97"/>
    <w:rsid w:val="00DC305D"/>
    <w:rsid w:val="00DC6A3B"/>
    <w:rsid w:val="00DC6F95"/>
    <w:rsid w:val="00DC72A1"/>
    <w:rsid w:val="00DC7404"/>
    <w:rsid w:val="00DC7944"/>
    <w:rsid w:val="00DD0AAA"/>
    <w:rsid w:val="00DD180C"/>
    <w:rsid w:val="00DD2346"/>
    <w:rsid w:val="00DD4484"/>
    <w:rsid w:val="00DD5B0C"/>
    <w:rsid w:val="00DD677F"/>
    <w:rsid w:val="00DD7B2E"/>
    <w:rsid w:val="00DE1236"/>
    <w:rsid w:val="00DE2511"/>
    <w:rsid w:val="00DE29DE"/>
    <w:rsid w:val="00DE2A46"/>
    <w:rsid w:val="00DE388E"/>
    <w:rsid w:val="00DE4C4B"/>
    <w:rsid w:val="00DE6839"/>
    <w:rsid w:val="00DE78CE"/>
    <w:rsid w:val="00DF0454"/>
    <w:rsid w:val="00DF2DF9"/>
    <w:rsid w:val="00DF385A"/>
    <w:rsid w:val="00DF774C"/>
    <w:rsid w:val="00E00A67"/>
    <w:rsid w:val="00E02162"/>
    <w:rsid w:val="00E02738"/>
    <w:rsid w:val="00E027F8"/>
    <w:rsid w:val="00E03DB6"/>
    <w:rsid w:val="00E07C13"/>
    <w:rsid w:val="00E100B6"/>
    <w:rsid w:val="00E11282"/>
    <w:rsid w:val="00E128C6"/>
    <w:rsid w:val="00E1305C"/>
    <w:rsid w:val="00E13836"/>
    <w:rsid w:val="00E15811"/>
    <w:rsid w:val="00E202D6"/>
    <w:rsid w:val="00E21A86"/>
    <w:rsid w:val="00E22C37"/>
    <w:rsid w:val="00E233D4"/>
    <w:rsid w:val="00E24830"/>
    <w:rsid w:val="00E25132"/>
    <w:rsid w:val="00E3157C"/>
    <w:rsid w:val="00E35514"/>
    <w:rsid w:val="00E36330"/>
    <w:rsid w:val="00E40EF8"/>
    <w:rsid w:val="00E4158E"/>
    <w:rsid w:val="00E4371A"/>
    <w:rsid w:val="00E446EF"/>
    <w:rsid w:val="00E476AC"/>
    <w:rsid w:val="00E51521"/>
    <w:rsid w:val="00E51C7B"/>
    <w:rsid w:val="00E5421E"/>
    <w:rsid w:val="00E546E9"/>
    <w:rsid w:val="00E549DC"/>
    <w:rsid w:val="00E54E14"/>
    <w:rsid w:val="00E54F07"/>
    <w:rsid w:val="00E56535"/>
    <w:rsid w:val="00E56BD7"/>
    <w:rsid w:val="00E5756B"/>
    <w:rsid w:val="00E629BC"/>
    <w:rsid w:val="00E63F46"/>
    <w:rsid w:val="00E64BE2"/>
    <w:rsid w:val="00E66919"/>
    <w:rsid w:val="00E711F0"/>
    <w:rsid w:val="00E71A8F"/>
    <w:rsid w:val="00E7295A"/>
    <w:rsid w:val="00E74C4F"/>
    <w:rsid w:val="00E816E0"/>
    <w:rsid w:val="00E83333"/>
    <w:rsid w:val="00E8375D"/>
    <w:rsid w:val="00E8381C"/>
    <w:rsid w:val="00E93AB7"/>
    <w:rsid w:val="00EA01A4"/>
    <w:rsid w:val="00EA0BB0"/>
    <w:rsid w:val="00EA16D9"/>
    <w:rsid w:val="00EA4248"/>
    <w:rsid w:val="00EA5100"/>
    <w:rsid w:val="00EA61F6"/>
    <w:rsid w:val="00EA6E3A"/>
    <w:rsid w:val="00EB027A"/>
    <w:rsid w:val="00EB1618"/>
    <w:rsid w:val="00EB215E"/>
    <w:rsid w:val="00EB33BB"/>
    <w:rsid w:val="00EB6332"/>
    <w:rsid w:val="00EB728D"/>
    <w:rsid w:val="00EB75B4"/>
    <w:rsid w:val="00EC3D6A"/>
    <w:rsid w:val="00EC4D44"/>
    <w:rsid w:val="00ED08CB"/>
    <w:rsid w:val="00ED0D51"/>
    <w:rsid w:val="00EE0589"/>
    <w:rsid w:val="00EE2F48"/>
    <w:rsid w:val="00EE3138"/>
    <w:rsid w:val="00EE374E"/>
    <w:rsid w:val="00EE48E3"/>
    <w:rsid w:val="00EE6CEA"/>
    <w:rsid w:val="00EE7044"/>
    <w:rsid w:val="00EF0620"/>
    <w:rsid w:val="00EF1F52"/>
    <w:rsid w:val="00EF3B6E"/>
    <w:rsid w:val="00EF594F"/>
    <w:rsid w:val="00EF6A96"/>
    <w:rsid w:val="00F0024D"/>
    <w:rsid w:val="00F00C3A"/>
    <w:rsid w:val="00F016A1"/>
    <w:rsid w:val="00F02317"/>
    <w:rsid w:val="00F027E3"/>
    <w:rsid w:val="00F0389E"/>
    <w:rsid w:val="00F06A14"/>
    <w:rsid w:val="00F06ED1"/>
    <w:rsid w:val="00F07804"/>
    <w:rsid w:val="00F079E5"/>
    <w:rsid w:val="00F10D29"/>
    <w:rsid w:val="00F12B14"/>
    <w:rsid w:val="00F13391"/>
    <w:rsid w:val="00F13882"/>
    <w:rsid w:val="00F155E6"/>
    <w:rsid w:val="00F171BA"/>
    <w:rsid w:val="00F1783C"/>
    <w:rsid w:val="00F224A1"/>
    <w:rsid w:val="00F23681"/>
    <w:rsid w:val="00F26404"/>
    <w:rsid w:val="00F2698D"/>
    <w:rsid w:val="00F26F0C"/>
    <w:rsid w:val="00F316D5"/>
    <w:rsid w:val="00F3258A"/>
    <w:rsid w:val="00F33AA5"/>
    <w:rsid w:val="00F356D9"/>
    <w:rsid w:val="00F3592A"/>
    <w:rsid w:val="00F3668D"/>
    <w:rsid w:val="00F3669C"/>
    <w:rsid w:val="00F41356"/>
    <w:rsid w:val="00F419B2"/>
    <w:rsid w:val="00F42C07"/>
    <w:rsid w:val="00F4320C"/>
    <w:rsid w:val="00F46A8D"/>
    <w:rsid w:val="00F5265F"/>
    <w:rsid w:val="00F52FC7"/>
    <w:rsid w:val="00F560F5"/>
    <w:rsid w:val="00F57F5F"/>
    <w:rsid w:val="00F62CC6"/>
    <w:rsid w:val="00F63771"/>
    <w:rsid w:val="00F670F4"/>
    <w:rsid w:val="00F6796C"/>
    <w:rsid w:val="00F71FEF"/>
    <w:rsid w:val="00F73120"/>
    <w:rsid w:val="00F745B4"/>
    <w:rsid w:val="00F76237"/>
    <w:rsid w:val="00F76D95"/>
    <w:rsid w:val="00F76DF5"/>
    <w:rsid w:val="00F77CC1"/>
    <w:rsid w:val="00F801F8"/>
    <w:rsid w:val="00F80688"/>
    <w:rsid w:val="00F85FF0"/>
    <w:rsid w:val="00F93FC6"/>
    <w:rsid w:val="00F93FEA"/>
    <w:rsid w:val="00F94455"/>
    <w:rsid w:val="00F96AAF"/>
    <w:rsid w:val="00FA06DE"/>
    <w:rsid w:val="00FA0A21"/>
    <w:rsid w:val="00FA19A0"/>
    <w:rsid w:val="00FA2BBB"/>
    <w:rsid w:val="00FA3458"/>
    <w:rsid w:val="00FA5051"/>
    <w:rsid w:val="00FA5356"/>
    <w:rsid w:val="00FA6EA7"/>
    <w:rsid w:val="00FB1340"/>
    <w:rsid w:val="00FB1932"/>
    <w:rsid w:val="00FB1A12"/>
    <w:rsid w:val="00FB4341"/>
    <w:rsid w:val="00FB6A69"/>
    <w:rsid w:val="00FC1043"/>
    <w:rsid w:val="00FC1E8D"/>
    <w:rsid w:val="00FC2014"/>
    <w:rsid w:val="00FC2D97"/>
    <w:rsid w:val="00FC6559"/>
    <w:rsid w:val="00FC7F24"/>
    <w:rsid w:val="00FD0639"/>
    <w:rsid w:val="00FD13EE"/>
    <w:rsid w:val="00FD1467"/>
    <w:rsid w:val="00FD185D"/>
    <w:rsid w:val="00FD1A40"/>
    <w:rsid w:val="00FD21A4"/>
    <w:rsid w:val="00FD2593"/>
    <w:rsid w:val="00FD2A86"/>
    <w:rsid w:val="00FD4185"/>
    <w:rsid w:val="00FD443A"/>
    <w:rsid w:val="00FD5BD3"/>
    <w:rsid w:val="00FD676E"/>
    <w:rsid w:val="00FD7F09"/>
    <w:rsid w:val="00FE2E51"/>
    <w:rsid w:val="00FE7CBA"/>
    <w:rsid w:val="00FF001B"/>
    <w:rsid w:val="00FF007C"/>
    <w:rsid w:val="00FF00F7"/>
    <w:rsid w:val="00FF0185"/>
    <w:rsid w:val="00FF01A5"/>
    <w:rsid w:val="00FF1B97"/>
    <w:rsid w:val="00FF3039"/>
    <w:rsid w:val="00FF33A2"/>
    <w:rsid w:val="00FF54ED"/>
    <w:rsid w:val="00FF5965"/>
    <w:rsid w:val="00FF67BE"/>
    <w:rsid w:val="00FF6813"/>
    <w:rsid w:val="04FEC06A"/>
    <w:rsid w:val="05CA6C23"/>
    <w:rsid w:val="07FBB832"/>
    <w:rsid w:val="0CA075FA"/>
    <w:rsid w:val="0DAEF5B6"/>
    <w:rsid w:val="0DCEA2B1"/>
    <w:rsid w:val="0E715D53"/>
    <w:rsid w:val="0E79E3F7"/>
    <w:rsid w:val="10E5DD4B"/>
    <w:rsid w:val="118BF31B"/>
    <w:rsid w:val="11D06CF9"/>
    <w:rsid w:val="1234C539"/>
    <w:rsid w:val="13C59730"/>
    <w:rsid w:val="15387EC9"/>
    <w:rsid w:val="1700CF1F"/>
    <w:rsid w:val="17BCE213"/>
    <w:rsid w:val="1853703F"/>
    <w:rsid w:val="18934337"/>
    <w:rsid w:val="18EC5BA6"/>
    <w:rsid w:val="19B29466"/>
    <w:rsid w:val="1BF985D7"/>
    <w:rsid w:val="1CADB581"/>
    <w:rsid w:val="1D357407"/>
    <w:rsid w:val="1DE1724C"/>
    <w:rsid w:val="21A679A1"/>
    <w:rsid w:val="22B32388"/>
    <w:rsid w:val="23182FBD"/>
    <w:rsid w:val="2319CDE1"/>
    <w:rsid w:val="231BFA70"/>
    <w:rsid w:val="235999DE"/>
    <w:rsid w:val="2593B4EB"/>
    <w:rsid w:val="25AA321D"/>
    <w:rsid w:val="287903CB"/>
    <w:rsid w:val="2D228814"/>
    <w:rsid w:val="2D442BDC"/>
    <w:rsid w:val="349549F6"/>
    <w:rsid w:val="350F6629"/>
    <w:rsid w:val="35A95EDA"/>
    <w:rsid w:val="367AC56B"/>
    <w:rsid w:val="37D5C984"/>
    <w:rsid w:val="3A7F3F10"/>
    <w:rsid w:val="3ACBF1C4"/>
    <w:rsid w:val="3B1444C8"/>
    <w:rsid w:val="3B1F528E"/>
    <w:rsid w:val="3C41BDC9"/>
    <w:rsid w:val="3D017804"/>
    <w:rsid w:val="3E039E6B"/>
    <w:rsid w:val="3E62F10F"/>
    <w:rsid w:val="3F16027D"/>
    <w:rsid w:val="41101C8C"/>
    <w:rsid w:val="41ED25F9"/>
    <w:rsid w:val="4241FA1B"/>
    <w:rsid w:val="42C2ACB6"/>
    <w:rsid w:val="433173F9"/>
    <w:rsid w:val="4668B2E4"/>
    <w:rsid w:val="4A8B6639"/>
    <w:rsid w:val="4A93A0A5"/>
    <w:rsid w:val="4B9D2672"/>
    <w:rsid w:val="4BCC80B9"/>
    <w:rsid w:val="4CB30A7D"/>
    <w:rsid w:val="4D9352EF"/>
    <w:rsid w:val="4DA428D5"/>
    <w:rsid w:val="4F5ACAA2"/>
    <w:rsid w:val="50579371"/>
    <w:rsid w:val="5079E6D2"/>
    <w:rsid w:val="50818DD4"/>
    <w:rsid w:val="5298B028"/>
    <w:rsid w:val="531FBF68"/>
    <w:rsid w:val="53B9FE30"/>
    <w:rsid w:val="54EB251B"/>
    <w:rsid w:val="5535AE79"/>
    <w:rsid w:val="557C5BC9"/>
    <w:rsid w:val="592F71B0"/>
    <w:rsid w:val="59430AFE"/>
    <w:rsid w:val="5A5EB2D7"/>
    <w:rsid w:val="5A72A92A"/>
    <w:rsid w:val="5A7D9D9F"/>
    <w:rsid w:val="5ABD491B"/>
    <w:rsid w:val="5AE26E8F"/>
    <w:rsid w:val="5AEFB767"/>
    <w:rsid w:val="5B621AD5"/>
    <w:rsid w:val="5C5C5ACA"/>
    <w:rsid w:val="5D5101E4"/>
    <w:rsid w:val="5E15F74E"/>
    <w:rsid w:val="5FB6B84D"/>
    <w:rsid w:val="6030B71A"/>
    <w:rsid w:val="60D3F199"/>
    <w:rsid w:val="60D60C09"/>
    <w:rsid w:val="623A6763"/>
    <w:rsid w:val="65F85EAE"/>
    <w:rsid w:val="663179F1"/>
    <w:rsid w:val="666503F1"/>
    <w:rsid w:val="6963BC91"/>
    <w:rsid w:val="6A06F5AA"/>
    <w:rsid w:val="6A18E1C9"/>
    <w:rsid w:val="6BA2289C"/>
    <w:rsid w:val="6C22F563"/>
    <w:rsid w:val="6C61E724"/>
    <w:rsid w:val="6EEAEC6E"/>
    <w:rsid w:val="6F1A7F3B"/>
    <w:rsid w:val="701C9EF1"/>
    <w:rsid w:val="738D4497"/>
    <w:rsid w:val="742DEF71"/>
    <w:rsid w:val="75458389"/>
    <w:rsid w:val="7703AAE0"/>
    <w:rsid w:val="775F2FCB"/>
    <w:rsid w:val="77FA2AAA"/>
    <w:rsid w:val="78AF4B40"/>
    <w:rsid w:val="79F19159"/>
    <w:rsid w:val="7AC1A6A1"/>
    <w:rsid w:val="7DB88397"/>
    <w:rsid w:val="7FF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6E40"/>
  <w15:docId w15:val="{ECD1BA24-2CAC-4EE2-8493-071483B2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57C7"/>
    <w:pPr>
      <w:spacing w:after="0" w:line="260" w:lineRule="exact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9"/>
    <w:rsid w:val="00644B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D8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1FEF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007D8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10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59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7E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D86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F274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274D"/>
  </w:style>
  <w:style w:type="paragraph" w:styleId="Sidfot">
    <w:name w:val="footer"/>
    <w:basedOn w:val="Normal"/>
    <w:link w:val="SidfotChar"/>
    <w:uiPriority w:val="99"/>
    <w:unhideWhenUsed/>
    <w:rsid w:val="00CF274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274D"/>
  </w:style>
  <w:style w:type="character" w:customStyle="1" w:styleId="Rubrik4Char">
    <w:name w:val="Rubrik 4 Char"/>
    <w:basedOn w:val="Standardstycketeckensnitt"/>
    <w:link w:val="Rubrik4"/>
    <w:uiPriority w:val="9"/>
    <w:semiHidden/>
    <w:rsid w:val="00297E97"/>
    <w:rPr>
      <w:rFonts w:asciiTheme="majorHAnsi" w:eastAsiaTheme="majorEastAsia" w:hAnsiTheme="majorHAnsi" w:cstheme="majorBidi"/>
      <w:i/>
      <w:iCs/>
      <w:color w:val="007D86" w:themeColor="accent1" w:themeShade="BF"/>
    </w:rPr>
  </w:style>
  <w:style w:type="paragraph" w:customStyle="1" w:styleId="SrfDokumentrubrik">
    <w:name w:val="Srf Dokumentrubrik"/>
    <w:next w:val="SrfBrd"/>
    <w:link w:val="SrfDokumentrubrikChar"/>
    <w:qFormat/>
    <w:rsid w:val="00FF01A5"/>
    <w:pPr>
      <w:keepNext/>
      <w:adjustRightInd w:val="0"/>
      <w:spacing w:after="120" w:line="240" w:lineRule="auto"/>
    </w:pPr>
    <w:rPr>
      <w:rFonts w:ascii="Calibri" w:hAnsi="Calibri"/>
      <w:b/>
      <w:sz w:val="37"/>
      <w:szCs w:val="37"/>
    </w:rPr>
  </w:style>
  <w:style w:type="paragraph" w:customStyle="1" w:styleId="SrfBrd">
    <w:name w:val="Srf Bröd"/>
    <w:basedOn w:val="Normal"/>
    <w:link w:val="SrfBrdChar"/>
    <w:qFormat/>
    <w:rsid w:val="00AF2AC2"/>
    <w:pPr>
      <w:tabs>
        <w:tab w:val="left" w:pos="709"/>
        <w:tab w:val="left" w:pos="1843"/>
        <w:tab w:val="left" w:pos="2977"/>
        <w:tab w:val="left" w:pos="4111"/>
        <w:tab w:val="left" w:pos="5245"/>
        <w:tab w:val="left" w:pos="6379"/>
      </w:tabs>
      <w:snapToGrid w:val="0"/>
      <w:spacing w:line="240" w:lineRule="auto"/>
      <w:ind w:left="-709"/>
    </w:pPr>
  </w:style>
  <w:style w:type="character" w:customStyle="1" w:styleId="SrfDokumentrubrikChar">
    <w:name w:val="Srf Dokumentrubrik Char"/>
    <w:basedOn w:val="Standardstycketeckensnitt"/>
    <w:link w:val="SrfDokumentrubrik"/>
    <w:rsid w:val="00FF01A5"/>
    <w:rPr>
      <w:rFonts w:ascii="Calibri" w:hAnsi="Calibri"/>
      <w:b/>
      <w:sz w:val="37"/>
      <w:szCs w:val="37"/>
    </w:rPr>
  </w:style>
  <w:style w:type="paragraph" w:customStyle="1" w:styleId="SrfRubrik2">
    <w:name w:val="Srf Rubrik2"/>
    <w:basedOn w:val="SrfRubrik1"/>
    <w:next w:val="SrfBrd"/>
    <w:link w:val="SrfRubrik2Char"/>
    <w:autoRedefine/>
    <w:qFormat/>
    <w:rsid w:val="00D81E22"/>
    <w:pPr>
      <w:spacing w:before="480" w:after="20" w:line="257" w:lineRule="auto"/>
      <w:outlineLvl w:val="9"/>
    </w:pPr>
    <w:rPr>
      <w:color w:val="000000" w:themeColor="background1"/>
      <w:sz w:val="30"/>
      <w:szCs w:val="29"/>
    </w:rPr>
  </w:style>
  <w:style w:type="character" w:customStyle="1" w:styleId="SrfBrdChar">
    <w:name w:val="Srf Bröd Char"/>
    <w:basedOn w:val="Standardstycketeckensnitt"/>
    <w:link w:val="SrfBrd"/>
    <w:rsid w:val="00AF2AC2"/>
    <w:rPr>
      <w:rFonts w:ascii="Calibri" w:hAnsi="Calibri"/>
    </w:rPr>
  </w:style>
  <w:style w:type="paragraph" w:customStyle="1" w:styleId="SrfRubrik3">
    <w:name w:val="Srf Rubrik3"/>
    <w:basedOn w:val="SrfRubrik2"/>
    <w:next w:val="SrfBrd"/>
    <w:autoRedefine/>
    <w:qFormat/>
    <w:rsid w:val="00D81E22"/>
    <w:rPr>
      <w:sz w:val="24"/>
    </w:rPr>
  </w:style>
  <w:style w:type="character" w:customStyle="1" w:styleId="SrfRubrik2Char">
    <w:name w:val="Srf Rubrik2 Char"/>
    <w:basedOn w:val="SrfBrdChar"/>
    <w:link w:val="SrfRubrik2"/>
    <w:rsid w:val="00D81E22"/>
    <w:rPr>
      <w:rFonts w:asciiTheme="majorHAnsi" w:eastAsiaTheme="majorEastAsia" w:hAnsiTheme="majorHAnsi" w:cstheme="majorBidi"/>
      <w:b/>
      <w:color w:val="000000" w:themeColor="background1"/>
      <w:sz w:val="30"/>
      <w:szCs w:val="29"/>
    </w:rPr>
  </w:style>
  <w:style w:type="paragraph" w:customStyle="1" w:styleId="SrfRubrik1">
    <w:name w:val="Srf Rubrik1"/>
    <w:basedOn w:val="Rubrik1"/>
    <w:next w:val="SrfBrd"/>
    <w:link w:val="SrfRubrik1Char"/>
    <w:autoRedefine/>
    <w:qFormat/>
    <w:rsid w:val="00D81E22"/>
    <w:pPr>
      <w:spacing w:before="360" w:after="240"/>
      <w:ind w:left="-709"/>
    </w:pPr>
    <w:rPr>
      <w:b/>
      <w:color w:val="auto"/>
      <w:sz w:val="36"/>
    </w:rPr>
  </w:style>
  <w:style w:type="numbering" w:customStyle="1" w:styleId="Aktuelllista11">
    <w:name w:val="Aktuell lista11"/>
    <w:uiPriority w:val="99"/>
    <w:rsid w:val="001F10E5"/>
    <w:pPr>
      <w:numPr>
        <w:numId w:val="11"/>
      </w:numPr>
    </w:pPr>
  </w:style>
  <w:style w:type="character" w:customStyle="1" w:styleId="SrfRubrik1Char">
    <w:name w:val="Srf Rubrik1 Char"/>
    <w:basedOn w:val="SrfBrdChar"/>
    <w:link w:val="SrfRubrik1"/>
    <w:rsid w:val="00D81E22"/>
    <w:rPr>
      <w:rFonts w:asciiTheme="majorHAnsi" w:eastAsiaTheme="majorEastAsia" w:hAnsiTheme="majorHAnsi" w:cstheme="majorBidi"/>
      <w:b/>
      <w:sz w:val="36"/>
      <w:szCs w:val="32"/>
    </w:rPr>
  </w:style>
  <w:style w:type="character" w:styleId="Hyperlnk">
    <w:name w:val="Hyperlink"/>
    <w:uiPriority w:val="99"/>
    <w:unhideWhenUsed/>
    <w:rsid w:val="00B82F68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82F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E5F"/>
    <w:pPr>
      <w:spacing w:after="0" w:line="240" w:lineRule="auto"/>
    </w:pPr>
    <w:rPr>
      <w:rFonts w:ascii="Calibri" w:hAnsi="Calibri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1FEF"/>
    <w:rPr>
      <w:rFonts w:asciiTheme="majorHAnsi" w:eastAsiaTheme="majorEastAsia" w:hAnsiTheme="majorHAnsi" w:cstheme="majorBidi"/>
      <w:color w:val="007D86" w:themeColor="accent1" w:themeShade="BF"/>
      <w:sz w:val="26"/>
      <w:szCs w:val="26"/>
    </w:rPr>
  </w:style>
  <w:style w:type="character" w:styleId="Platshllartext">
    <w:name w:val="Placeholder Text"/>
    <w:basedOn w:val="Standardstycketeckensnitt"/>
    <w:uiPriority w:val="99"/>
    <w:semiHidden/>
    <w:rsid w:val="00D677BC"/>
    <w:rPr>
      <w:color w:val="666666"/>
    </w:rPr>
  </w:style>
  <w:style w:type="character" w:customStyle="1" w:styleId="Rubrik1Char">
    <w:name w:val="Rubrik 1 Char"/>
    <w:basedOn w:val="Standardstycketeckensnitt"/>
    <w:link w:val="Rubrik1"/>
    <w:uiPriority w:val="9"/>
    <w:rsid w:val="003769DB"/>
    <w:rPr>
      <w:rFonts w:asciiTheme="majorHAnsi" w:eastAsiaTheme="majorEastAsia" w:hAnsiTheme="majorHAnsi" w:cstheme="majorBidi"/>
      <w:color w:val="007D8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895F89"/>
    <w:pPr>
      <w:spacing w:after="240" w:line="259" w:lineRule="auto"/>
      <w:outlineLvl w:val="9"/>
    </w:pPr>
    <w:rPr>
      <w:lang w:eastAsia="sv-SE"/>
    </w:rPr>
  </w:style>
  <w:style w:type="paragraph" w:styleId="Innehll2">
    <w:name w:val="toc 2"/>
    <w:basedOn w:val="Innehll1"/>
    <w:next w:val="Normal"/>
    <w:autoRedefine/>
    <w:uiPriority w:val="39"/>
    <w:unhideWhenUsed/>
    <w:rsid w:val="00687589"/>
    <w:pPr>
      <w:tabs>
        <w:tab w:val="clear" w:pos="440"/>
      </w:tabs>
      <w:spacing w:before="0" w:after="0"/>
      <w:ind w:left="-284"/>
    </w:pPr>
    <w:rPr>
      <w:b w:val="0"/>
      <w:noProof/>
    </w:rPr>
  </w:style>
  <w:style w:type="paragraph" w:styleId="Innehll1">
    <w:name w:val="toc 1"/>
    <w:basedOn w:val="Normal"/>
    <w:next w:val="Normal"/>
    <w:link w:val="Innehll1Char"/>
    <w:autoRedefine/>
    <w:uiPriority w:val="39"/>
    <w:unhideWhenUsed/>
    <w:rsid w:val="00687589"/>
    <w:pPr>
      <w:tabs>
        <w:tab w:val="left" w:pos="440"/>
        <w:tab w:val="right" w:leader="dot" w:pos="9185"/>
      </w:tabs>
      <w:spacing w:before="240" w:after="120" w:line="240" w:lineRule="auto"/>
      <w:ind w:left="-709"/>
    </w:pPr>
    <w:rPr>
      <w:rFonts w:asciiTheme="minorHAnsi" w:eastAsiaTheme="minorEastAsia" w:hAnsiTheme="minorHAnsi" w:cs="Times New Roman"/>
      <w:b/>
      <w:lang w:eastAsia="sv-SE"/>
    </w:rPr>
  </w:style>
  <w:style w:type="paragraph" w:styleId="Innehll3">
    <w:name w:val="toc 3"/>
    <w:basedOn w:val="Innehll1"/>
    <w:next w:val="Normal"/>
    <w:autoRedefine/>
    <w:uiPriority w:val="39"/>
    <w:unhideWhenUsed/>
    <w:rsid w:val="00687589"/>
    <w:pPr>
      <w:tabs>
        <w:tab w:val="clear" w:pos="440"/>
      </w:tabs>
      <w:spacing w:before="0" w:after="0" w:line="259" w:lineRule="auto"/>
      <w:ind w:left="0"/>
    </w:pPr>
    <w:rPr>
      <w:b w:val="0"/>
    </w:rPr>
  </w:style>
  <w:style w:type="paragraph" w:customStyle="1" w:styleId="InnehllsfrteckningSrf">
    <w:name w:val="Innehållsförteckning Srf"/>
    <w:basedOn w:val="Innehll1"/>
    <w:link w:val="InnehllsfrteckningSrfChar"/>
    <w:qFormat/>
    <w:rsid w:val="00A7543C"/>
    <w:rPr>
      <w:noProof/>
      <w:sz w:val="24"/>
    </w:rPr>
  </w:style>
  <w:style w:type="character" w:customStyle="1" w:styleId="Innehll1Char">
    <w:name w:val="Innehåll 1 Char"/>
    <w:basedOn w:val="Standardstycketeckensnitt"/>
    <w:link w:val="Innehll1"/>
    <w:uiPriority w:val="39"/>
    <w:rsid w:val="00687589"/>
    <w:rPr>
      <w:rFonts w:eastAsiaTheme="minorEastAsia" w:cs="Times New Roman"/>
      <w:b/>
      <w:lang w:eastAsia="sv-SE"/>
    </w:rPr>
  </w:style>
  <w:style w:type="character" w:customStyle="1" w:styleId="InnehllsfrteckningSrfChar">
    <w:name w:val="Innehållsförteckning Srf Char"/>
    <w:basedOn w:val="Innehll1Char"/>
    <w:link w:val="InnehllsfrteckningSrf"/>
    <w:rsid w:val="00A7543C"/>
    <w:rPr>
      <w:rFonts w:eastAsiaTheme="minorEastAsia" w:cs="Times New Roman"/>
      <w:b/>
      <w:noProof/>
      <w:sz w:val="24"/>
      <w:lang w:eastAsia="sv-SE"/>
    </w:rPr>
  </w:style>
  <w:style w:type="numbering" w:customStyle="1" w:styleId="Aktuelllista1">
    <w:name w:val="Aktuell lista1"/>
    <w:uiPriority w:val="99"/>
    <w:rsid w:val="00644BF9"/>
    <w:pPr>
      <w:numPr>
        <w:numId w:val="1"/>
      </w:numPr>
    </w:pPr>
  </w:style>
  <w:style w:type="numbering" w:customStyle="1" w:styleId="Aktuelllista2">
    <w:name w:val="Aktuell lista2"/>
    <w:uiPriority w:val="99"/>
    <w:rsid w:val="00644BF9"/>
    <w:pPr>
      <w:numPr>
        <w:numId w:val="2"/>
      </w:numPr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4BF9"/>
    <w:rPr>
      <w:rFonts w:asciiTheme="majorHAnsi" w:eastAsiaTheme="majorEastAsia" w:hAnsiTheme="majorHAnsi" w:cstheme="majorBidi"/>
      <w:color w:val="005359" w:themeColor="accent1" w:themeShade="7F"/>
      <w:sz w:val="24"/>
      <w:szCs w:val="24"/>
    </w:rPr>
  </w:style>
  <w:style w:type="numbering" w:customStyle="1" w:styleId="Aktuelllista3">
    <w:name w:val="Aktuell lista3"/>
    <w:uiPriority w:val="99"/>
    <w:rsid w:val="00644BF9"/>
    <w:pPr>
      <w:numPr>
        <w:numId w:val="3"/>
      </w:numPr>
    </w:pPr>
  </w:style>
  <w:style w:type="numbering" w:customStyle="1" w:styleId="Aktuelllista4">
    <w:name w:val="Aktuell lista4"/>
    <w:uiPriority w:val="99"/>
    <w:rsid w:val="00644BF9"/>
    <w:pPr>
      <w:numPr>
        <w:numId w:val="4"/>
      </w:numPr>
    </w:pPr>
  </w:style>
  <w:style w:type="numbering" w:customStyle="1" w:styleId="Aktuelllista5">
    <w:name w:val="Aktuell lista5"/>
    <w:uiPriority w:val="99"/>
    <w:rsid w:val="00644BF9"/>
    <w:pPr>
      <w:numPr>
        <w:numId w:val="5"/>
      </w:numPr>
    </w:pPr>
  </w:style>
  <w:style w:type="numbering" w:customStyle="1" w:styleId="Aktuelllista6">
    <w:name w:val="Aktuell lista6"/>
    <w:uiPriority w:val="99"/>
    <w:rsid w:val="00644BF9"/>
    <w:pPr>
      <w:numPr>
        <w:numId w:val="6"/>
      </w:numPr>
    </w:pPr>
  </w:style>
  <w:style w:type="numbering" w:customStyle="1" w:styleId="Aktuelllista7">
    <w:name w:val="Aktuell lista7"/>
    <w:uiPriority w:val="99"/>
    <w:rsid w:val="00644BF9"/>
    <w:pPr>
      <w:numPr>
        <w:numId w:val="7"/>
      </w:numPr>
    </w:pPr>
  </w:style>
  <w:style w:type="numbering" w:customStyle="1" w:styleId="Aktuelllista8">
    <w:name w:val="Aktuell lista8"/>
    <w:uiPriority w:val="99"/>
    <w:rsid w:val="00644BF9"/>
    <w:pPr>
      <w:numPr>
        <w:numId w:val="8"/>
      </w:numPr>
    </w:pPr>
  </w:style>
  <w:style w:type="numbering" w:customStyle="1" w:styleId="Aktuelllista9">
    <w:name w:val="Aktuell lista9"/>
    <w:uiPriority w:val="99"/>
    <w:rsid w:val="00644BF9"/>
    <w:pPr>
      <w:numPr>
        <w:numId w:val="9"/>
      </w:numPr>
    </w:pPr>
  </w:style>
  <w:style w:type="numbering" w:customStyle="1" w:styleId="Aktuelllista10">
    <w:name w:val="Aktuell lista10"/>
    <w:uiPriority w:val="99"/>
    <w:rsid w:val="00654994"/>
    <w:pPr>
      <w:numPr>
        <w:numId w:val="10"/>
      </w:numPr>
    </w:pPr>
  </w:style>
  <w:style w:type="numbering" w:customStyle="1" w:styleId="Aktuelllista12">
    <w:name w:val="Aktuell lista12"/>
    <w:uiPriority w:val="99"/>
    <w:rsid w:val="001F10E5"/>
    <w:pPr>
      <w:numPr>
        <w:numId w:val="12"/>
      </w:numPr>
    </w:pPr>
  </w:style>
  <w:style w:type="numbering" w:customStyle="1" w:styleId="Aktuelllista13">
    <w:name w:val="Aktuell lista13"/>
    <w:uiPriority w:val="99"/>
    <w:rsid w:val="001F10E5"/>
    <w:pPr>
      <w:numPr>
        <w:numId w:val="13"/>
      </w:numPr>
    </w:pPr>
  </w:style>
  <w:style w:type="numbering" w:customStyle="1" w:styleId="Aktuelllista14">
    <w:name w:val="Aktuell lista14"/>
    <w:uiPriority w:val="99"/>
    <w:rsid w:val="001F10E5"/>
    <w:pPr>
      <w:numPr>
        <w:numId w:val="14"/>
      </w:numPr>
    </w:pPr>
  </w:style>
  <w:style w:type="numbering" w:customStyle="1" w:styleId="Aktuelllista15">
    <w:name w:val="Aktuell lista15"/>
    <w:uiPriority w:val="99"/>
    <w:rsid w:val="001F10E5"/>
    <w:pPr>
      <w:numPr>
        <w:numId w:val="15"/>
      </w:numPr>
    </w:pPr>
  </w:style>
  <w:style w:type="numbering" w:customStyle="1" w:styleId="Aktuelllista16">
    <w:name w:val="Aktuell lista16"/>
    <w:uiPriority w:val="99"/>
    <w:rsid w:val="00895F89"/>
    <w:pPr>
      <w:numPr>
        <w:numId w:val="16"/>
      </w:numPr>
    </w:pPr>
  </w:style>
  <w:style w:type="numbering" w:customStyle="1" w:styleId="Aktuelllista17">
    <w:name w:val="Aktuell lista17"/>
    <w:uiPriority w:val="99"/>
    <w:rsid w:val="00895F89"/>
    <w:pPr>
      <w:numPr>
        <w:numId w:val="17"/>
      </w:numPr>
    </w:pPr>
  </w:style>
  <w:style w:type="numbering" w:customStyle="1" w:styleId="Aktuelllista18">
    <w:name w:val="Aktuell lista18"/>
    <w:uiPriority w:val="99"/>
    <w:rsid w:val="00FF01A5"/>
    <w:pPr>
      <w:numPr>
        <w:numId w:val="18"/>
      </w:numPr>
    </w:pPr>
  </w:style>
  <w:style w:type="numbering" w:customStyle="1" w:styleId="Aktuelllista19">
    <w:name w:val="Aktuell lista19"/>
    <w:uiPriority w:val="99"/>
    <w:rsid w:val="00FF01A5"/>
    <w:pPr>
      <w:numPr>
        <w:numId w:val="19"/>
      </w:numPr>
    </w:pPr>
  </w:style>
  <w:style w:type="numbering" w:customStyle="1" w:styleId="Aktuelllista20">
    <w:name w:val="Aktuell lista20"/>
    <w:uiPriority w:val="99"/>
    <w:rsid w:val="00FF01A5"/>
    <w:pPr>
      <w:numPr>
        <w:numId w:val="20"/>
      </w:numPr>
    </w:pPr>
  </w:style>
  <w:style w:type="numbering" w:customStyle="1" w:styleId="Aktuelllista21">
    <w:name w:val="Aktuell lista21"/>
    <w:uiPriority w:val="99"/>
    <w:rsid w:val="00AF2AC2"/>
    <w:pPr>
      <w:numPr>
        <w:numId w:val="21"/>
      </w:numPr>
    </w:pPr>
  </w:style>
  <w:style w:type="numbering" w:customStyle="1" w:styleId="Aktuelllista22">
    <w:name w:val="Aktuell lista22"/>
    <w:uiPriority w:val="99"/>
    <w:rsid w:val="00AF2AC2"/>
    <w:pPr>
      <w:numPr>
        <w:numId w:val="22"/>
      </w:numPr>
    </w:pPr>
  </w:style>
  <w:style w:type="numbering" w:customStyle="1" w:styleId="Aktuelllista23">
    <w:name w:val="Aktuell lista23"/>
    <w:uiPriority w:val="99"/>
    <w:rsid w:val="00AF2AC2"/>
    <w:pPr>
      <w:numPr>
        <w:numId w:val="23"/>
      </w:numPr>
    </w:pPr>
  </w:style>
  <w:style w:type="numbering" w:customStyle="1" w:styleId="Aktuelllista24">
    <w:name w:val="Aktuell lista24"/>
    <w:uiPriority w:val="99"/>
    <w:rsid w:val="00AF2AC2"/>
    <w:pPr>
      <w:numPr>
        <w:numId w:val="24"/>
      </w:numPr>
    </w:pPr>
  </w:style>
  <w:style w:type="numbering" w:customStyle="1" w:styleId="Aktuelllista25">
    <w:name w:val="Aktuell lista25"/>
    <w:uiPriority w:val="99"/>
    <w:rsid w:val="00AF2AC2"/>
    <w:pPr>
      <w:numPr>
        <w:numId w:val="25"/>
      </w:numPr>
    </w:pPr>
  </w:style>
  <w:style w:type="numbering" w:customStyle="1" w:styleId="Aktuelllista26">
    <w:name w:val="Aktuell lista26"/>
    <w:uiPriority w:val="99"/>
    <w:rsid w:val="00AF2AC2"/>
    <w:pPr>
      <w:numPr>
        <w:numId w:val="26"/>
      </w:numPr>
    </w:pPr>
  </w:style>
  <w:style w:type="numbering" w:customStyle="1" w:styleId="Aktuelllista27">
    <w:name w:val="Aktuell lista27"/>
    <w:uiPriority w:val="99"/>
    <w:rsid w:val="009F14C8"/>
    <w:pPr>
      <w:numPr>
        <w:numId w:val="27"/>
      </w:numPr>
    </w:pPr>
  </w:style>
  <w:style w:type="numbering" w:customStyle="1" w:styleId="Aktuelllista28">
    <w:name w:val="Aktuell lista28"/>
    <w:uiPriority w:val="99"/>
    <w:rsid w:val="004C7EF9"/>
    <w:pPr>
      <w:numPr>
        <w:numId w:val="28"/>
      </w:numPr>
    </w:pPr>
  </w:style>
  <w:style w:type="numbering" w:customStyle="1" w:styleId="Aktuelllista29">
    <w:name w:val="Aktuell lista29"/>
    <w:uiPriority w:val="99"/>
    <w:rsid w:val="004C7EF9"/>
    <w:pPr>
      <w:numPr>
        <w:numId w:val="29"/>
      </w:numPr>
    </w:pPr>
  </w:style>
  <w:style w:type="numbering" w:customStyle="1" w:styleId="Aktuelllista30">
    <w:name w:val="Aktuell lista30"/>
    <w:uiPriority w:val="99"/>
    <w:rsid w:val="004C7EF9"/>
    <w:pPr>
      <w:numPr>
        <w:numId w:val="30"/>
      </w:numPr>
    </w:pPr>
  </w:style>
  <w:style w:type="character" w:styleId="SmartLink">
    <w:name w:val="Smart Link"/>
    <w:basedOn w:val="Standardstycketeckensnitt"/>
    <w:uiPriority w:val="99"/>
    <w:unhideWhenUsed/>
    <w:rsid w:val="00297E97"/>
    <w:rPr>
      <w:color w:val="0000FF"/>
      <w:u w:val="single"/>
      <w:shd w:val="clear" w:color="auto" w:fill="F3F2F1"/>
    </w:rPr>
  </w:style>
  <w:style w:type="paragraph" w:customStyle="1" w:styleId="Formatmall1">
    <w:name w:val="Formatmall1"/>
    <w:basedOn w:val="SrfRubrik3"/>
    <w:next w:val="SrfBrd"/>
    <w:rsid w:val="00C10678"/>
    <w:rPr>
      <w:sz w:val="22"/>
      <w:szCs w:val="22"/>
    </w:rPr>
  </w:style>
  <w:style w:type="paragraph" w:customStyle="1" w:styleId="SrfRubrik4">
    <w:name w:val="Srf Rubrik4"/>
    <w:basedOn w:val="SrfRubrik3"/>
    <w:next w:val="SrfBrd"/>
    <w:qFormat/>
    <w:rsid w:val="00C10678"/>
    <w:rPr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unhideWhenUsed/>
    <w:rsid w:val="00687589"/>
    <w:pPr>
      <w:ind w:left="284"/>
    </w:pPr>
  </w:style>
  <w:style w:type="numbering" w:styleId="111111">
    <w:name w:val="Outline List 2"/>
    <w:basedOn w:val="Ingenlista"/>
    <w:uiPriority w:val="99"/>
    <w:semiHidden/>
    <w:unhideWhenUsed/>
    <w:rsid w:val="00BC20FB"/>
    <w:pPr>
      <w:numPr>
        <w:numId w:val="31"/>
      </w:numPr>
    </w:pPr>
  </w:style>
  <w:style w:type="character" w:customStyle="1" w:styleId="normaltextrun">
    <w:name w:val="normaltextrun"/>
    <w:basedOn w:val="Standardstycketeckensnitt"/>
    <w:rsid w:val="00956668"/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Calibri" w:hAnsi="Calibri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5265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5265F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u.remissvar@regeringskansliet.se" TargetMode="External"/><Relationship Id="rId2" Type="http://schemas.openxmlformats.org/officeDocument/2006/relationships/hyperlink" Target="mailto:ju.L1@regeringskansliet.se" TargetMode="External"/><Relationship Id="rId1" Type="http://schemas.openxmlformats.org/officeDocument/2006/relationships/hyperlink" Target="mailto:ju.remissvar@regeringskansliet.se" TargetMode="External"/><Relationship Id="rId5" Type="http://schemas.openxmlformats.org/officeDocument/2006/relationships/image" Target="media/image3.png"/><Relationship Id="rId4" Type="http://schemas.openxmlformats.org/officeDocument/2006/relationships/hyperlink" Target="mailto:ju.L1@regeringskansliet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rfkonsult.sharepoint.com/sites/intra-marknad/Wordmallar/Bransch/Remissvar%20-%20onumrerade%20rubrik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789F95C3B74D5F802D899D14A65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44F56-DD0D-4E81-BFB1-D871E5978791}"/>
      </w:docPartPr>
      <w:docPartBody>
        <w:p w:rsidR="0092044D" w:rsidRDefault="0092044D">
          <w:pPr>
            <w:pStyle w:val="00789F95C3B74D5F802D899D14A65EF4"/>
          </w:pPr>
          <w:r w:rsidRPr="006C6A4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C9BEBC67834185A047C75B2AACA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EFE30-4416-44E0-96E9-AB9085214560}"/>
      </w:docPartPr>
      <w:docPartBody>
        <w:p w:rsidR="0092044D" w:rsidRDefault="0092044D">
          <w:pPr>
            <w:pStyle w:val="06C9BEBC67834185A047C75B2AACAF44"/>
          </w:pPr>
          <w:r w:rsidRPr="006C6A4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2C66D3A1EE4400974DABCE9C36A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584FE-6B1F-4908-9A6D-FCF9D78EC778}"/>
      </w:docPartPr>
      <w:docPartBody>
        <w:p w:rsidR="0092044D" w:rsidRDefault="0092044D">
          <w:pPr>
            <w:pStyle w:val="8B2C66D3A1EE4400974DABCE9C36A938"/>
          </w:pPr>
          <w:r w:rsidRPr="006C6A48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4D"/>
    <w:rsid w:val="0003738B"/>
    <w:rsid w:val="00060B0C"/>
    <w:rsid w:val="00076986"/>
    <w:rsid w:val="002F691F"/>
    <w:rsid w:val="003473FD"/>
    <w:rsid w:val="003F32BE"/>
    <w:rsid w:val="00455364"/>
    <w:rsid w:val="004665A9"/>
    <w:rsid w:val="00494406"/>
    <w:rsid w:val="00497C26"/>
    <w:rsid w:val="00674D8A"/>
    <w:rsid w:val="006F54E4"/>
    <w:rsid w:val="008A04C2"/>
    <w:rsid w:val="0092044D"/>
    <w:rsid w:val="00971D27"/>
    <w:rsid w:val="00A009C7"/>
    <w:rsid w:val="00B37FB4"/>
    <w:rsid w:val="00BD1633"/>
    <w:rsid w:val="00BD5351"/>
    <w:rsid w:val="00C5527E"/>
    <w:rsid w:val="00CA0A7D"/>
    <w:rsid w:val="00CA5EFB"/>
    <w:rsid w:val="00D22D32"/>
    <w:rsid w:val="00D3105A"/>
    <w:rsid w:val="00D35E44"/>
    <w:rsid w:val="00D962C1"/>
    <w:rsid w:val="00E63607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666666"/>
    </w:rPr>
  </w:style>
  <w:style w:type="paragraph" w:customStyle="1" w:styleId="00789F95C3B74D5F802D899D14A65EF4">
    <w:name w:val="00789F95C3B74D5F802D899D14A65EF4"/>
  </w:style>
  <w:style w:type="paragraph" w:customStyle="1" w:styleId="06C9BEBC67834185A047C75B2AACAF44">
    <w:name w:val="06C9BEBC67834185A047C75B2AACAF44"/>
  </w:style>
  <w:style w:type="paragraph" w:customStyle="1" w:styleId="8B2C66D3A1EE4400974DABCE9C36A938">
    <w:name w:val="8B2C66D3A1EE4400974DABCE9C36A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rf konsulterna">
      <a:dk1>
        <a:srgbClr val="000000"/>
      </a:dk1>
      <a:lt1>
        <a:srgbClr val="000000"/>
      </a:lt1>
      <a:dk2>
        <a:srgbClr val="FFFFFF"/>
      </a:dk2>
      <a:lt2>
        <a:srgbClr val="FFFFFF"/>
      </a:lt2>
      <a:accent1>
        <a:srgbClr val="00A8B4"/>
      </a:accent1>
      <a:accent2>
        <a:srgbClr val="7AB929"/>
      </a:accent2>
      <a:accent3>
        <a:srgbClr val="E0006D"/>
      </a:accent3>
      <a:accent4>
        <a:srgbClr val="FFD000"/>
      </a:accent4>
      <a:accent5>
        <a:srgbClr val="00A8B4"/>
      </a:accent5>
      <a:accent6>
        <a:srgbClr val="7AB929"/>
      </a:accent6>
      <a:hlink>
        <a:srgbClr val="00A8B4"/>
      </a:hlink>
      <a:folHlink>
        <a:srgbClr val="00A8B4"/>
      </a:folHlink>
    </a:clrScheme>
    <a:fontScheme name="Srf konsultern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F4BCA87000E49AFA5732A65C0F200" ma:contentTypeVersion="6" ma:contentTypeDescription="Skapa ett nytt dokument." ma:contentTypeScope="" ma:versionID="e134b8d65d4ea742844e30669ebb770d">
  <xsd:schema xmlns:xsd="http://www.w3.org/2001/XMLSchema" xmlns:xs="http://www.w3.org/2001/XMLSchema" xmlns:p="http://schemas.microsoft.com/office/2006/metadata/properties" xmlns:ns2="abd7d4ac-0896-4c28-a5ec-83596c85cfcb" targetNamespace="http://schemas.microsoft.com/office/2006/metadata/properties" ma:root="true" ma:fieldsID="026dbdfb4b65c1041b67bddd1c506667" ns2:_="">
    <xsd:import namespace="abd7d4ac-0896-4c28-a5ec-83596c85c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d4ac-0896-4c28-a5ec-83596c85c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63E25-E8CD-449B-A995-37EF70DB3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8BA4F-E4BD-4B21-B599-A3C50925C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229521-430E-4610-80D6-DF07CDFF6C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89D24-3515-4A53-AE36-06B9C4030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7d4ac-0896-4c28-a5ec-83596c85c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Remissvar%20-%20onumrerade%20rubriker</Template>
  <TotalTime>39</TotalTime>
  <Pages>1</Pages>
  <Words>164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Srf konsulterna Wordmall med adress</dc:title>
  <dc:subject/>
  <dc:creator>Maria Albanese</dc:creator>
  <cp:keywords>Srf konsulterna Wordmall med adress; Med dekorelement</cp:keywords>
  <dc:description/>
  <cp:lastModifiedBy>Maria Albanese</cp:lastModifiedBy>
  <cp:revision>367</cp:revision>
  <cp:lastPrinted>2022-12-08T08:12:00Z</cp:lastPrinted>
  <dcterms:created xsi:type="dcterms:W3CDTF">2026-05-18T20:21:00Z</dcterms:created>
  <dcterms:modified xsi:type="dcterms:W3CDTF">2026-08-18T07:15:00Z</dcterms:modified>
  <cp:category>Wordmall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0x01010035BF4BCA87000E49AFA5732A65C0F200</vt:lpwstr>
  </property>
</Properties>
</file>